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945"/>
        <w:gridCol w:w="631"/>
        <w:gridCol w:w="631"/>
        <w:gridCol w:w="6193"/>
      </w:tblGrid>
      <w:tr w:rsidR="009D2335" w14:paraId="6DBF0801" w14:textId="77777777" w:rsidTr="009D4368">
        <w:trPr>
          <w:trHeight w:hRule="exact" w:val="10152"/>
        </w:trPr>
        <w:tc>
          <w:tcPr>
            <w:tcW w:w="6347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945"/>
            </w:tblGrid>
            <w:tr w:rsidR="009D2335" w14:paraId="136125E2" w14:textId="77777777">
              <w:trPr>
                <w:trHeight w:val="7920"/>
              </w:trPr>
              <w:tc>
                <w:tcPr>
                  <w:tcW w:w="5000" w:type="pct"/>
                </w:tcPr>
                <w:p w14:paraId="038FC1A8" w14:textId="77777777" w:rsidR="009D2335" w:rsidRPr="007E0100" w:rsidRDefault="008D1D4E" w:rsidP="00CA46FD">
                  <w:pPr>
                    <w:pStyle w:val="Heading2"/>
                    <w:spacing w:before="0" w:after="0"/>
                    <w:rPr>
                      <w:color w:val="000000" w:themeColor="text1"/>
                      <w:u w:val="single"/>
                    </w:rPr>
                  </w:pPr>
                  <w:r w:rsidRPr="007E0100">
                    <w:rPr>
                      <w:color w:val="000000" w:themeColor="text1"/>
                      <w:u w:val="single"/>
                    </w:rPr>
                    <w:t>Contacting S</w:t>
                  </w:r>
                  <w:r w:rsidR="003576C3">
                    <w:rPr>
                      <w:color w:val="000000" w:themeColor="text1"/>
                      <w:u w:val="single"/>
                    </w:rPr>
                    <w:t>OI-E</w:t>
                  </w:r>
                </w:p>
                <w:p w14:paraId="3D0500CE" w14:textId="77777777" w:rsidR="007A1091" w:rsidRDefault="008D1D4E" w:rsidP="00CA46FD">
                  <w:pPr>
                    <w:pStyle w:val="ListParagraph"/>
                    <w:numPr>
                      <w:ilvl w:val="0"/>
                      <w:numId w:val="13"/>
                    </w:numPr>
                    <w:spacing w:after="0"/>
                    <w:rPr>
                      <w:color w:val="000000" w:themeColor="text1"/>
                    </w:rPr>
                  </w:pPr>
                  <w:r w:rsidRPr="007A1091">
                    <w:rPr>
                      <w:color w:val="000000" w:themeColor="text1"/>
                    </w:rPr>
                    <w:t xml:space="preserve">While on leave report any of </w:t>
                  </w:r>
                  <w:r w:rsidR="0001619F">
                    <w:rPr>
                      <w:color w:val="000000" w:themeColor="text1"/>
                    </w:rPr>
                    <w:t xml:space="preserve">the following issues to the SOI-E ITB or MCT Staff Duty Officer (SDO) </w:t>
                  </w:r>
                  <w:r w:rsidRPr="007A1091">
                    <w:rPr>
                      <w:color w:val="000000" w:themeColor="text1"/>
                    </w:rPr>
                    <w:t>as soon as it is feasible:</w:t>
                  </w:r>
                </w:p>
                <w:p w14:paraId="03FCB036" w14:textId="77777777" w:rsidR="007A1091" w:rsidRDefault="008D1D4E" w:rsidP="00CA46FD">
                  <w:pPr>
                    <w:pStyle w:val="ListParagraph"/>
                    <w:numPr>
                      <w:ilvl w:val="0"/>
                      <w:numId w:val="14"/>
                    </w:numPr>
                    <w:spacing w:after="0"/>
                    <w:rPr>
                      <w:color w:val="000000" w:themeColor="text1"/>
                    </w:rPr>
                  </w:pPr>
                  <w:r w:rsidRPr="007A1091">
                    <w:rPr>
                      <w:color w:val="000000" w:themeColor="text1"/>
                    </w:rPr>
                    <w:t>Delays in your travel (due to unforeseen events)</w:t>
                  </w:r>
                </w:p>
                <w:p w14:paraId="1000C523" w14:textId="77777777" w:rsidR="007A1091" w:rsidRDefault="008D1D4E" w:rsidP="00CA46FD">
                  <w:pPr>
                    <w:pStyle w:val="ListParagraph"/>
                    <w:numPr>
                      <w:ilvl w:val="0"/>
                      <w:numId w:val="14"/>
                    </w:numPr>
                    <w:spacing w:after="0"/>
                    <w:rPr>
                      <w:color w:val="000000" w:themeColor="text1"/>
                    </w:rPr>
                  </w:pPr>
                  <w:r w:rsidRPr="007A1091">
                    <w:rPr>
                      <w:color w:val="000000" w:themeColor="text1"/>
                    </w:rPr>
                    <w:t>Legal issues involving civilian law enforcement/authorities</w:t>
                  </w:r>
                </w:p>
                <w:p w14:paraId="08978811" w14:textId="77777777" w:rsidR="007A1091" w:rsidRDefault="00906A75" w:rsidP="00CA46FD">
                  <w:pPr>
                    <w:pStyle w:val="ListParagraph"/>
                    <w:numPr>
                      <w:ilvl w:val="0"/>
                      <w:numId w:val="14"/>
                    </w:numPr>
                    <w:spacing w:after="0"/>
                    <w:rPr>
                      <w:color w:val="000000" w:themeColor="text1"/>
                    </w:rPr>
                  </w:pPr>
                  <w:r w:rsidRPr="007A1091">
                    <w:rPr>
                      <w:color w:val="000000" w:themeColor="text1"/>
                    </w:rPr>
                    <w:t xml:space="preserve">Medical issues involving </w:t>
                  </w:r>
                  <w:r w:rsidR="008D1D4E" w:rsidRPr="007A1091">
                    <w:rPr>
                      <w:color w:val="000000" w:themeColor="text1"/>
                    </w:rPr>
                    <w:t>hospitalization</w:t>
                  </w:r>
                </w:p>
                <w:p w14:paraId="384B9811" w14:textId="77777777" w:rsidR="00906A75" w:rsidRPr="007A1091" w:rsidRDefault="00906A75" w:rsidP="00CA46FD">
                  <w:pPr>
                    <w:pStyle w:val="ListParagraph"/>
                    <w:numPr>
                      <w:ilvl w:val="0"/>
                      <w:numId w:val="14"/>
                    </w:numPr>
                    <w:spacing w:after="0"/>
                    <w:rPr>
                      <w:color w:val="000000" w:themeColor="text1"/>
                    </w:rPr>
                  </w:pPr>
                  <w:r w:rsidRPr="007A1091">
                    <w:rPr>
                      <w:color w:val="000000" w:themeColor="text1"/>
                    </w:rPr>
                    <w:t>COVID signs and symptoms while en route to SOI-E</w:t>
                  </w:r>
                </w:p>
                <w:p w14:paraId="47159E3D" w14:textId="77777777" w:rsidR="00E45330" w:rsidRDefault="00E45330" w:rsidP="00CA46FD">
                  <w:pPr>
                    <w:spacing w:after="0"/>
                    <w:rPr>
                      <w:color w:val="000000" w:themeColor="text1"/>
                      <w:sz w:val="10"/>
                    </w:rPr>
                  </w:pPr>
                </w:p>
                <w:p w14:paraId="236470BD" w14:textId="77777777" w:rsidR="00A32AB4" w:rsidRPr="00A32AB4" w:rsidRDefault="0001619F" w:rsidP="00A32AB4">
                  <w:pPr>
                    <w:pStyle w:val="ListParagraph"/>
                    <w:numPr>
                      <w:ilvl w:val="0"/>
                      <w:numId w:val="13"/>
                    </w:numPr>
                    <w:spacing w:after="0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SDO Contact Information</w:t>
                  </w:r>
                </w:p>
                <w:p w14:paraId="5F45CFAF" w14:textId="77777777" w:rsidR="008F5E49" w:rsidRPr="001A6890" w:rsidRDefault="001A6890" w:rsidP="00A32AB4">
                  <w:pPr>
                    <w:pStyle w:val="ListParagraph"/>
                    <w:numPr>
                      <w:ilvl w:val="0"/>
                      <w:numId w:val="15"/>
                    </w:numPr>
                    <w:spacing w:after="0"/>
                    <w:rPr>
                      <w:b/>
                      <w:color w:val="auto"/>
                    </w:rPr>
                  </w:pPr>
                  <w:r w:rsidRPr="001A6890">
                    <w:rPr>
                      <w:b/>
                      <w:color w:val="auto"/>
                    </w:rPr>
                    <w:t>ITB SDO:  (910) 449-0235</w:t>
                  </w:r>
                </w:p>
                <w:p w14:paraId="143D624A" w14:textId="77777777" w:rsidR="008D1D4E" w:rsidRPr="00A32AB4" w:rsidRDefault="008D1D4E" w:rsidP="00A32AB4">
                  <w:pPr>
                    <w:pStyle w:val="ListParagraph"/>
                    <w:numPr>
                      <w:ilvl w:val="0"/>
                      <w:numId w:val="15"/>
                    </w:numPr>
                    <w:spacing w:after="0"/>
                    <w:rPr>
                      <w:b/>
                      <w:color w:val="000000" w:themeColor="text1"/>
                    </w:rPr>
                  </w:pPr>
                  <w:r w:rsidRPr="00A32AB4">
                    <w:rPr>
                      <w:b/>
                      <w:color w:val="000000" w:themeColor="text1"/>
                    </w:rPr>
                    <w:t xml:space="preserve">MCT </w:t>
                  </w:r>
                  <w:r w:rsidR="00A32AB4" w:rsidRPr="00A32AB4">
                    <w:rPr>
                      <w:b/>
                      <w:color w:val="000000" w:themeColor="text1"/>
                    </w:rPr>
                    <w:t>SDO</w:t>
                  </w:r>
                  <w:r w:rsidRPr="00A32AB4">
                    <w:rPr>
                      <w:b/>
                      <w:color w:val="000000" w:themeColor="text1"/>
                    </w:rPr>
                    <w:t>:  (910) 449-0390</w:t>
                  </w:r>
                </w:p>
                <w:p w14:paraId="11F07213" w14:textId="77777777" w:rsidR="00E45330" w:rsidRPr="006D61EB" w:rsidRDefault="00E45330" w:rsidP="00CA46FD">
                  <w:pPr>
                    <w:spacing w:after="0"/>
                    <w:rPr>
                      <w:b/>
                      <w:color w:val="000000" w:themeColor="text1"/>
                      <w:sz w:val="10"/>
                    </w:rPr>
                  </w:pPr>
                </w:p>
                <w:p w14:paraId="5054F76D" w14:textId="77777777" w:rsidR="007A1091" w:rsidRPr="00A32AB4" w:rsidRDefault="008D1D4E" w:rsidP="007A1091">
                  <w:pPr>
                    <w:pStyle w:val="ListParagraph"/>
                    <w:numPr>
                      <w:ilvl w:val="0"/>
                      <w:numId w:val="13"/>
                    </w:numPr>
                    <w:spacing w:after="0"/>
                    <w:rPr>
                      <w:color w:val="000000" w:themeColor="text1"/>
                    </w:rPr>
                  </w:pPr>
                  <w:r w:rsidRPr="007A1091">
                    <w:rPr>
                      <w:color w:val="000000" w:themeColor="text1"/>
                    </w:rPr>
                    <w:t xml:space="preserve">Your first call is </w:t>
                  </w:r>
                  <w:r w:rsidRPr="007A1091">
                    <w:rPr>
                      <w:b/>
                      <w:color w:val="000000" w:themeColor="text1"/>
                    </w:rPr>
                    <w:t>ALWAYS</w:t>
                  </w:r>
                  <w:r w:rsidRPr="007A1091">
                    <w:rPr>
                      <w:color w:val="000000" w:themeColor="text1"/>
                    </w:rPr>
                    <w:t xml:space="preserve"> to the </w:t>
                  </w:r>
                  <w:r w:rsidR="008F5E49">
                    <w:rPr>
                      <w:b/>
                      <w:color w:val="000000" w:themeColor="text1"/>
                    </w:rPr>
                    <w:t>ITB</w:t>
                  </w:r>
                  <w:r w:rsidRPr="007A1091">
                    <w:rPr>
                      <w:color w:val="000000" w:themeColor="text1"/>
                    </w:rPr>
                    <w:t xml:space="preserve"> or </w:t>
                  </w:r>
                  <w:r w:rsidR="008F5E49">
                    <w:rPr>
                      <w:b/>
                      <w:color w:val="000000" w:themeColor="text1"/>
                    </w:rPr>
                    <w:t>MCT</w:t>
                  </w:r>
                  <w:r w:rsidR="00211648">
                    <w:rPr>
                      <w:b/>
                      <w:color w:val="000000" w:themeColor="text1"/>
                    </w:rPr>
                    <w:t xml:space="preserve"> SDO</w:t>
                  </w:r>
                </w:p>
                <w:p w14:paraId="66A4F719" w14:textId="77777777" w:rsidR="00A32AB4" w:rsidRPr="00A32AB4" w:rsidRDefault="00A32AB4" w:rsidP="00A32AB4">
                  <w:pPr>
                    <w:spacing w:after="0"/>
                    <w:rPr>
                      <w:color w:val="000000" w:themeColor="text1"/>
                      <w:sz w:val="10"/>
                    </w:rPr>
                  </w:pPr>
                </w:p>
                <w:p w14:paraId="61A86680" w14:textId="77777777" w:rsidR="00A32AB4" w:rsidRPr="00A32AB4" w:rsidRDefault="008D1D4E" w:rsidP="00A32AB4">
                  <w:pPr>
                    <w:pStyle w:val="ListParagraph"/>
                    <w:numPr>
                      <w:ilvl w:val="0"/>
                      <w:numId w:val="13"/>
                    </w:numPr>
                    <w:spacing w:after="0"/>
                    <w:rPr>
                      <w:color w:val="000000" w:themeColor="text1"/>
                    </w:rPr>
                  </w:pPr>
                  <w:r w:rsidRPr="007A1091">
                    <w:rPr>
                      <w:color w:val="000000" w:themeColor="text1"/>
                    </w:rPr>
                    <w:t>If unable to reach the S</w:t>
                  </w:r>
                  <w:r w:rsidR="00211648">
                    <w:rPr>
                      <w:color w:val="000000" w:themeColor="text1"/>
                    </w:rPr>
                    <w:t xml:space="preserve">DO for </w:t>
                  </w:r>
                  <w:r w:rsidRPr="007A1091">
                    <w:rPr>
                      <w:color w:val="000000" w:themeColor="text1"/>
                    </w:rPr>
                    <w:t xml:space="preserve">either </w:t>
                  </w:r>
                  <w:r w:rsidR="00211648">
                    <w:rPr>
                      <w:color w:val="000000" w:themeColor="text1"/>
                    </w:rPr>
                    <w:t>ITB or MCT</w:t>
                  </w:r>
                  <w:r w:rsidRPr="007A1091">
                    <w:rPr>
                      <w:color w:val="000000" w:themeColor="text1"/>
                    </w:rPr>
                    <w:t>, call the following in sequential order until your call is received:</w:t>
                  </w:r>
                </w:p>
                <w:p w14:paraId="14713656" w14:textId="77777777" w:rsidR="007A1091" w:rsidRPr="00A32AB4" w:rsidRDefault="00A32AB4" w:rsidP="00A32AB4">
                  <w:pPr>
                    <w:pStyle w:val="ListParagraph"/>
                    <w:numPr>
                      <w:ilvl w:val="0"/>
                      <w:numId w:val="17"/>
                    </w:numPr>
                    <w:spacing w:after="0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Administrative Student Cente</w:t>
                  </w:r>
                  <w:r w:rsidR="00211648">
                    <w:rPr>
                      <w:color w:val="000000" w:themeColor="text1"/>
                    </w:rPr>
                    <w:t>r:</w:t>
                  </w:r>
                </w:p>
                <w:p w14:paraId="563E420E" w14:textId="77777777" w:rsidR="00A32AB4" w:rsidRPr="00A32AB4" w:rsidRDefault="00551CAE" w:rsidP="00A32AB4">
                  <w:pPr>
                    <w:pStyle w:val="ListParagraph"/>
                    <w:numPr>
                      <w:ilvl w:val="1"/>
                      <w:numId w:val="17"/>
                    </w:numPr>
                    <w:spacing w:after="0"/>
                    <w:rPr>
                      <w:color w:val="000000" w:themeColor="text1"/>
                    </w:rPr>
                  </w:pPr>
                  <w:r w:rsidRPr="00551CAE">
                    <w:rPr>
                      <w:color w:val="auto"/>
                    </w:rPr>
                    <w:t>(910) 449-2032</w:t>
                  </w:r>
                  <w:r w:rsidR="00A32AB4" w:rsidRPr="001A6890">
                    <w:rPr>
                      <w:color w:val="FF0000"/>
                    </w:rPr>
                    <w:t xml:space="preserve">  </w:t>
                  </w:r>
                  <w:r w:rsidR="00A32AB4">
                    <w:rPr>
                      <w:color w:val="000000" w:themeColor="text1"/>
                    </w:rPr>
                    <w:t>(M</w:t>
                  </w:r>
                  <w:r w:rsidR="00211648">
                    <w:rPr>
                      <w:color w:val="000000" w:themeColor="text1"/>
                    </w:rPr>
                    <w:t>on</w:t>
                  </w:r>
                  <w:r w:rsidR="00A32AB4">
                    <w:rPr>
                      <w:color w:val="000000" w:themeColor="text1"/>
                    </w:rPr>
                    <w:t>-F</w:t>
                  </w:r>
                  <w:r w:rsidR="00211648">
                    <w:rPr>
                      <w:color w:val="000000" w:themeColor="text1"/>
                    </w:rPr>
                    <w:t>ri</w:t>
                  </w:r>
                  <w:r w:rsidR="00A32AB4">
                    <w:rPr>
                      <w:color w:val="000000" w:themeColor="text1"/>
                    </w:rPr>
                    <w:t xml:space="preserve">:  </w:t>
                  </w:r>
                  <w:r w:rsidR="008D1D4E" w:rsidRPr="00A32AB4">
                    <w:rPr>
                      <w:color w:val="000000" w:themeColor="text1"/>
                    </w:rPr>
                    <w:t>0730-1600)</w:t>
                  </w:r>
                </w:p>
                <w:p w14:paraId="2D78F17F" w14:textId="77777777" w:rsidR="00A32AB4" w:rsidRDefault="00A32AB4" w:rsidP="00A32AB4">
                  <w:pPr>
                    <w:pStyle w:val="ListParagraph"/>
                    <w:numPr>
                      <w:ilvl w:val="0"/>
                      <w:numId w:val="17"/>
                    </w:numPr>
                    <w:spacing w:after="0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SOI-E Officer of the Day:</w:t>
                  </w:r>
                </w:p>
                <w:p w14:paraId="13D569E2" w14:textId="77777777" w:rsidR="00A32AB4" w:rsidRDefault="00A32AB4" w:rsidP="00A32AB4">
                  <w:pPr>
                    <w:pStyle w:val="ListParagraph"/>
                    <w:numPr>
                      <w:ilvl w:val="1"/>
                      <w:numId w:val="17"/>
                    </w:numPr>
                    <w:spacing w:after="0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(910) 449-0179  (Office)</w:t>
                  </w:r>
                </w:p>
                <w:p w14:paraId="7D4BC748" w14:textId="77777777" w:rsidR="008D1D4E" w:rsidRPr="00A32AB4" w:rsidRDefault="008D1D4E" w:rsidP="00A32AB4">
                  <w:pPr>
                    <w:pStyle w:val="ListParagraph"/>
                    <w:numPr>
                      <w:ilvl w:val="1"/>
                      <w:numId w:val="17"/>
                    </w:numPr>
                    <w:spacing w:after="0"/>
                    <w:rPr>
                      <w:color w:val="000000" w:themeColor="text1"/>
                    </w:rPr>
                  </w:pPr>
                  <w:r w:rsidRPr="00A32AB4">
                    <w:rPr>
                      <w:color w:val="000000" w:themeColor="text1"/>
                    </w:rPr>
                    <w:t xml:space="preserve">(910) 376-5485 </w:t>
                  </w:r>
                  <w:r w:rsidR="00A32AB4">
                    <w:rPr>
                      <w:color w:val="000000" w:themeColor="text1"/>
                    </w:rPr>
                    <w:t xml:space="preserve"> (Duty Cellphone)</w:t>
                  </w:r>
                </w:p>
                <w:p w14:paraId="5F292099" w14:textId="77777777" w:rsidR="009D2335" w:rsidRPr="006D61EB" w:rsidRDefault="009D2335" w:rsidP="00E45330">
                  <w:pPr>
                    <w:pStyle w:val="ContactInfo"/>
                    <w:spacing w:after="0"/>
                    <w:rPr>
                      <w:sz w:val="10"/>
                    </w:rPr>
                  </w:pPr>
                </w:p>
                <w:p w14:paraId="47D468C5" w14:textId="77777777" w:rsidR="00E45330" w:rsidRPr="007E0100" w:rsidRDefault="00E45330" w:rsidP="00E45330">
                  <w:pPr>
                    <w:pStyle w:val="Heading2"/>
                    <w:spacing w:before="0" w:after="0"/>
                    <w:rPr>
                      <w:color w:val="000000" w:themeColor="text1"/>
                      <w:u w:val="single"/>
                    </w:rPr>
                  </w:pPr>
                  <w:r w:rsidRPr="007E0100">
                    <w:rPr>
                      <w:color w:val="000000" w:themeColor="text1"/>
                      <w:u w:val="single"/>
                    </w:rPr>
                    <w:t>COVID-19 Mitigation Measures</w:t>
                  </w:r>
                </w:p>
                <w:p w14:paraId="3AC42994" w14:textId="77777777" w:rsidR="00E71734" w:rsidRPr="00A32AB4" w:rsidRDefault="00E45330" w:rsidP="00A32AB4">
                  <w:pPr>
                    <w:pStyle w:val="ListParagraph"/>
                    <w:numPr>
                      <w:ilvl w:val="0"/>
                      <w:numId w:val="18"/>
                    </w:numPr>
                    <w:spacing w:after="0"/>
                    <w:rPr>
                      <w:color w:val="000000" w:themeColor="text1"/>
                    </w:rPr>
                  </w:pPr>
                  <w:r w:rsidRPr="00A32AB4">
                    <w:rPr>
                      <w:color w:val="000000" w:themeColor="text1"/>
                    </w:rPr>
                    <w:t xml:space="preserve">While on leave wear a face covering when required </w:t>
                  </w:r>
                  <w:r w:rsidR="001C191E" w:rsidRPr="00A32AB4">
                    <w:rPr>
                      <w:color w:val="000000" w:themeColor="text1"/>
                    </w:rPr>
                    <w:t xml:space="preserve">and practice social distancing.  </w:t>
                  </w:r>
                  <w:r w:rsidR="00EB5EE9" w:rsidRPr="00A32AB4">
                    <w:rPr>
                      <w:color w:val="000000" w:themeColor="text1"/>
                    </w:rPr>
                    <w:t xml:space="preserve">You will be required to wear a black face covering or mask and practice social distancing when reporting to </w:t>
                  </w:r>
                  <w:r w:rsidR="003E6CC7" w:rsidRPr="00A32AB4">
                    <w:rPr>
                      <w:color w:val="000000" w:themeColor="text1"/>
                    </w:rPr>
                    <w:t>SOI-</w:t>
                  </w:r>
                  <w:r w:rsidR="00EB5EE9" w:rsidRPr="00A32AB4">
                    <w:rPr>
                      <w:color w:val="000000" w:themeColor="text1"/>
                    </w:rPr>
                    <w:t>E</w:t>
                  </w:r>
                  <w:r w:rsidR="00E71734" w:rsidRPr="00A32AB4">
                    <w:rPr>
                      <w:color w:val="000000" w:themeColor="text1"/>
                    </w:rPr>
                    <w:t xml:space="preserve"> and during training</w:t>
                  </w:r>
                  <w:r w:rsidR="00EB5EE9" w:rsidRPr="00A32AB4">
                    <w:rPr>
                      <w:color w:val="000000" w:themeColor="text1"/>
                    </w:rPr>
                    <w:t>.</w:t>
                  </w:r>
                </w:p>
                <w:p w14:paraId="127BEEB5" w14:textId="77777777" w:rsidR="00E71734" w:rsidRPr="006D61EB" w:rsidRDefault="00E71734" w:rsidP="001C191E">
                  <w:pPr>
                    <w:spacing w:after="0"/>
                    <w:rPr>
                      <w:color w:val="000000" w:themeColor="text1"/>
                      <w:sz w:val="10"/>
                    </w:rPr>
                  </w:pPr>
                </w:p>
                <w:p w14:paraId="3781445C" w14:textId="77777777" w:rsidR="00E45330" w:rsidRPr="00A32AB4" w:rsidRDefault="00AD4E81" w:rsidP="00A32AB4">
                  <w:pPr>
                    <w:pStyle w:val="ListParagraph"/>
                    <w:numPr>
                      <w:ilvl w:val="0"/>
                      <w:numId w:val="18"/>
                    </w:numPr>
                    <w:spacing w:after="0"/>
                    <w:rPr>
                      <w:color w:val="000000" w:themeColor="text1"/>
                    </w:rPr>
                  </w:pPr>
                  <w:r w:rsidRPr="00A32AB4">
                    <w:rPr>
                      <w:color w:val="000000" w:themeColor="text1"/>
                    </w:rPr>
                    <w:t xml:space="preserve">If a family member/friend will be dropping you off </w:t>
                  </w:r>
                  <w:r w:rsidR="00E71734" w:rsidRPr="00A32AB4">
                    <w:rPr>
                      <w:color w:val="000000" w:themeColor="text1"/>
                    </w:rPr>
                    <w:t>on your report date to</w:t>
                  </w:r>
                  <w:r w:rsidRPr="00A32AB4">
                    <w:rPr>
                      <w:color w:val="000000" w:themeColor="text1"/>
                    </w:rPr>
                    <w:t xml:space="preserve"> SOI-E it is your responsibility that they abide by COVID mitigation measures at all time</w:t>
                  </w:r>
                  <w:r w:rsidR="00C7453A" w:rsidRPr="00A32AB4">
                    <w:rPr>
                      <w:color w:val="000000" w:themeColor="text1"/>
                    </w:rPr>
                    <w:t>s.  See link below for current face covering</w:t>
                  </w:r>
                  <w:r w:rsidR="00E71734" w:rsidRPr="00A32AB4">
                    <w:rPr>
                      <w:color w:val="000000" w:themeColor="text1"/>
                    </w:rPr>
                    <w:t xml:space="preserve"> policy</w:t>
                  </w:r>
                  <w:r w:rsidR="00C7453A" w:rsidRPr="00A32AB4">
                    <w:rPr>
                      <w:color w:val="000000" w:themeColor="text1"/>
                    </w:rPr>
                    <w:t>.</w:t>
                  </w:r>
                </w:p>
                <w:p w14:paraId="75285682" w14:textId="77777777" w:rsidR="00906A75" w:rsidRPr="00906A75" w:rsidRDefault="00906A75" w:rsidP="001C191E">
                  <w:pPr>
                    <w:spacing w:after="0"/>
                    <w:rPr>
                      <w:color w:val="000000" w:themeColor="text1"/>
                      <w:sz w:val="10"/>
                    </w:rPr>
                  </w:pPr>
                </w:p>
                <w:p w14:paraId="278BB84F" w14:textId="77777777" w:rsidR="00A32AB4" w:rsidRPr="00A32AB4" w:rsidRDefault="001C191E" w:rsidP="00A32AB4">
                  <w:pPr>
                    <w:pStyle w:val="ListParagraph"/>
                    <w:numPr>
                      <w:ilvl w:val="0"/>
                      <w:numId w:val="20"/>
                    </w:numPr>
                    <w:spacing w:after="0"/>
                  </w:pPr>
                  <w:r w:rsidRPr="00A32AB4">
                    <w:rPr>
                      <w:b/>
                      <w:color w:val="000000" w:themeColor="text1"/>
                    </w:rPr>
                    <w:t xml:space="preserve">COVID-19 </w:t>
                  </w:r>
                  <w:r w:rsidR="00EB5EE9" w:rsidRPr="00A32AB4">
                    <w:rPr>
                      <w:b/>
                      <w:color w:val="000000" w:themeColor="text1"/>
                    </w:rPr>
                    <w:t>Camp Geiger Face Covering Policy:</w:t>
                  </w:r>
                </w:p>
                <w:p w14:paraId="362A6493" w14:textId="77777777" w:rsidR="001C191E" w:rsidRDefault="001C191E" w:rsidP="00A32AB4">
                  <w:pPr>
                    <w:pStyle w:val="ListParagraph"/>
                    <w:numPr>
                      <w:ilvl w:val="0"/>
                      <w:numId w:val="21"/>
                    </w:numPr>
                    <w:spacing w:after="0"/>
                  </w:pPr>
                  <w:r w:rsidRPr="00A32AB4">
                    <w:rPr>
                      <w:color w:val="000000" w:themeColor="text1"/>
                    </w:rPr>
                    <w:t>https://www.mcieast.marines.mil/News/Article/Article/2712420/new-covid-19-face-covering-policy/</w:t>
                  </w:r>
                </w:p>
              </w:tc>
            </w:tr>
            <w:tr w:rsidR="009D2335" w14:paraId="725554F7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p w14:paraId="10F717B6" w14:textId="77777777" w:rsidR="009D2335" w:rsidRDefault="00A32AB4">
                  <w:pPr>
                    <w:pStyle w:val="NoSpacing"/>
                  </w:pPr>
                  <w:r>
                    <w:rPr>
                      <w:b/>
                      <w:bCs/>
                      <w:noProof/>
                      <w:color w:val="75540F" w:themeColor="accent1" w:themeShade="80"/>
                      <w:lang w:eastAsia="en-U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3600" behindDoc="0" locked="0" layoutInCell="1" allowOverlap="1" wp14:anchorId="1E010A5F" wp14:editId="28F7A519">
                            <wp:simplePos x="0" y="0"/>
                            <wp:positionH relativeFrom="column">
                              <wp:posOffset>403860</wp:posOffset>
                            </wp:positionH>
                            <wp:positionV relativeFrom="paragraph">
                              <wp:posOffset>-1137920</wp:posOffset>
                            </wp:positionV>
                            <wp:extent cx="3302635" cy="815340"/>
                            <wp:effectExtent l="0" t="0" r="0" b="3810"/>
                            <wp:wrapNone/>
                            <wp:docPr id="4" name="Group 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2635" cy="815340"/>
                                      <a:chOff x="0" y="0"/>
                                      <a:chExt cx="3302635" cy="815340"/>
                                    </a:xfrm>
                                  </wpg:grpSpPr>
                                  <wps:wsp>
                                    <wps:cNvPr id="21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8180" y="0"/>
                                        <a:ext cx="1874520" cy="8153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D4E1EEC" w14:textId="77777777" w:rsidR="007A1091" w:rsidRDefault="00211648" w:rsidP="00A32AB4">
                                          <w:pPr>
                                            <w:pStyle w:val="Heading4"/>
                                          </w:pPr>
                                          <w:r>
                                            <w:t>School of Infantry-E</w:t>
                                          </w:r>
                                          <w:r w:rsidR="007A1091">
                                            <w:t>ast</w:t>
                                          </w:r>
                                        </w:p>
                                        <w:p w14:paraId="69053F24" w14:textId="77777777" w:rsidR="007A1091" w:rsidRDefault="007A1091" w:rsidP="00A32AB4">
                                          <w:r>
                                            <w:rPr>
                                              <w:color w:val="auto"/>
                                            </w:rPr>
                                            <w:t>School of Infantry-East</w:t>
                                          </w:r>
                                          <w:r>
                                            <w:rPr>
                                              <w:color w:val="auto"/>
                                            </w:rPr>
                                            <w:br/>
                                            <w:t>PSC Box 20161</w:t>
                                          </w:r>
                                          <w:r>
                                            <w:rPr>
                                              <w:color w:val="auto"/>
                                            </w:rPr>
                                            <w:br/>
                                            <w:t>Camp Lejeune, NC 28542-0161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14300"/>
                                        <a:ext cx="609600" cy="579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" name="Pictur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628900" y="60960"/>
                                        <a:ext cx="673735" cy="6737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E010A5F" id="Group 4" o:spid="_x0000_s1026" style="position:absolute;margin-left:31.8pt;margin-top:-89.6pt;width:260.05pt;height:64.2pt;z-index:251673600;mso-width-relative:margin;mso-height-relative:margin" coordsize="33026,8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2" o:spid="_x0000_s1027" type="#_x0000_t202" style="position:absolute;left:6781;width:18746;height:8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" stroked="f">
                              <v:textbox>
                                <w:txbxContent>
                                  <w:p w14:paraId="6D4E1EEC" w14:textId="77777777" w:rsidR="007A1091" w:rsidRDefault="00211648" w:rsidP="00A32AB4">
                                    <w:pPr>
                                      <w:pStyle w:val="Heading4"/>
                                    </w:pPr>
                                    <w:r>
                                      <w:t>School of Infantry-E</w:t>
                                    </w:r>
                                    <w:r w:rsidR="007A1091">
                                      <w:t>ast</w:t>
                                    </w:r>
                                  </w:p>
                                  <w:p w14:paraId="69053F24" w14:textId="77777777" w:rsidR="007A1091" w:rsidRDefault="007A1091" w:rsidP="00A32AB4">
                                    <w:r>
                                      <w:rPr>
                                        <w:color w:val="auto"/>
                                      </w:rPr>
                                      <w:t>School of Infantry-East</w:t>
                                    </w:r>
                                    <w:r>
                                      <w:rPr>
                                        <w:color w:val="auto"/>
                                      </w:rPr>
                                      <w:br/>
                                      <w:t>PSC Box 20161</w:t>
                                    </w:r>
                                    <w:r>
                                      <w:rPr>
                                        <w:color w:val="auto"/>
                                      </w:rPr>
                                      <w:br/>
                                      <w:t>Camp Lejeune, NC 28542-0161</w:t>
                                    </w:r>
                                  </w:p>
                                </w:txbxContent>
                              </v:textbox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6" o:spid="_x0000_s1028" type="#_x0000_t75" style="position:absolute;top:1143;width:609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">
                              <v:imagedata r:id="rId12" o:title=""/>
                            </v:shape>
                            <v:shape id="Picture 2" o:spid="_x0000_s1029" type="#_x0000_t75" style="position:absolute;left:26289;top:609;width:6737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">
                              <v:imagedata r:id="rId13" o:title="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4EA97C3E" w14:textId="77777777" w:rsidR="009D2335" w:rsidRDefault="009D2335">
            <w:pPr>
              <w:pStyle w:val="NoSpacing"/>
            </w:pPr>
          </w:p>
        </w:tc>
        <w:tc>
          <w:tcPr>
            <w:tcW w:w="836" w:type="dxa"/>
          </w:tcPr>
          <w:p w14:paraId="571041BF" w14:textId="77777777" w:rsidR="009D2335" w:rsidRDefault="009D2335">
            <w:pPr>
              <w:pStyle w:val="NoSpacing"/>
            </w:pPr>
          </w:p>
        </w:tc>
        <w:tc>
          <w:tcPr>
            <w:tcW w:w="836" w:type="dxa"/>
          </w:tcPr>
          <w:p w14:paraId="25B71375" w14:textId="77777777" w:rsidR="009D2335" w:rsidRDefault="009D2335">
            <w:pPr>
              <w:pStyle w:val="NoSpacing"/>
            </w:pPr>
          </w:p>
        </w:tc>
        <w:tc>
          <w:tcPr>
            <w:tcW w:w="6093" w:type="dxa"/>
          </w:tcPr>
          <w:p w14:paraId="7B722586" w14:textId="77777777" w:rsidR="006D61EB" w:rsidRDefault="006D61EB"/>
          <w:tbl>
            <w:tblPr>
              <w:tblpPr w:leftFromText="180" w:rightFromText="180" w:horzAnchor="margin" w:tblpY="470"/>
              <w:tblOverlap w:val="never"/>
              <w:tblW w:w="61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193"/>
            </w:tblGrid>
            <w:tr w:rsidR="009D2335" w14:paraId="7F8FC7E0" w14:textId="77777777" w:rsidTr="006D61EB">
              <w:trPr>
                <w:trHeight w:val="4791"/>
              </w:trPr>
              <w:tc>
                <w:tcPr>
                  <w:tcW w:w="5000" w:type="pct"/>
                  <w:vAlign w:val="bottom"/>
                </w:tcPr>
                <w:p w14:paraId="65168475" w14:textId="77777777" w:rsidR="006D61EB" w:rsidRPr="006D61EB" w:rsidRDefault="006D61EB" w:rsidP="002B58B5">
                  <w:pPr>
                    <w:pStyle w:val="Title"/>
                    <w:spacing w:after="0"/>
                    <w:jc w:val="center"/>
                    <w:rPr>
                      <w:color w:val="000000" w:themeColor="text1"/>
                      <w:sz w:val="52"/>
                      <w:szCs w:val="64"/>
                    </w:rPr>
                  </w:pPr>
                </w:p>
                <w:p w14:paraId="2BE4633B" w14:textId="77777777" w:rsidR="002B58B5" w:rsidRPr="002B58B5" w:rsidRDefault="00900FAE" w:rsidP="002B58B5">
                  <w:pPr>
                    <w:pStyle w:val="Title"/>
                    <w:spacing w:after="0"/>
                    <w:jc w:val="center"/>
                    <w:rPr>
                      <w:color w:val="000000" w:themeColor="text1"/>
                      <w:sz w:val="64"/>
                      <w:szCs w:val="64"/>
                    </w:rPr>
                  </w:pPr>
                  <w:r>
                    <w:rPr>
                      <w:color w:val="000000" w:themeColor="text1"/>
                      <w:sz w:val="64"/>
                      <w:szCs w:val="64"/>
                    </w:rPr>
                    <w:t xml:space="preserve">Entry-Level </w:t>
                  </w:r>
                  <w:r w:rsidR="002B58B5" w:rsidRPr="002B58B5">
                    <w:rPr>
                      <w:color w:val="000000" w:themeColor="text1"/>
                      <w:sz w:val="64"/>
                      <w:szCs w:val="64"/>
                    </w:rPr>
                    <w:t>Student</w:t>
                  </w:r>
                </w:p>
                <w:p w14:paraId="73BFA965" w14:textId="2E3C9410" w:rsidR="002B58B5" w:rsidRPr="006D61EB" w:rsidRDefault="00E96EC1" w:rsidP="006D61EB">
                  <w:pPr>
                    <w:pStyle w:val="Title"/>
                    <w:spacing w:after="0"/>
                    <w:jc w:val="center"/>
                    <w:rPr>
                      <w:color w:val="000000" w:themeColor="text1"/>
                      <w:sz w:val="64"/>
                      <w:szCs w:val="64"/>
                    </w:rPr>
                  </w:pPr>
                  <w:r>
                    <w:rPr>
                      <w:color w:val="000000" w:themeColor="text1"/>
                      <w:sz w:val="64"/>
                      <w:szCs w:val="64"/>
                    </w:rPr>
                    <w:t>Reporting</w:t>
                  </w:r>
                  <w:r w:rsidR="002B58B5" w:rsidRPr="002B58B5">
                    <w:rPr>
                      <w:color w:val="000000" w:themeColor="text1"/>
                      <w:sz w:val="64"/>
                      <w:szCs w:val="64"/>
                    </w:rPr>
                    <w:t xml:space="preserve"> Procedures</w:t>
                  </w:r>
                </w:p>
                <w:p w14:paraId="1AD2752A" w14:textId="77777777" w:rsidR="002B58B5" w:rsidRPr="002B58B5" w:rsidRDefault="006D61EB" w:rsidP="002B58B5">
                  <w:pPr>
                    <w:pStyle w:val="Title"/>
                    <w:spacing w:after="0"/>
                    <w:jc w:val="center"/>
                    <w:rPr>
                      <w:color w:val="000000" w:themeColor="text1"/>
                      <w:sz w:val="56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7216" behindDoc="0" locked="0" layoutInCell="1" allowOverlap="1" wp14:anchorId="3F85679B" wp14:editId="7BE46FA2">
                        <wp:simplePos x="0" y="0"/>
                        <wp:positionH relativeFrom="column">
                          <wp:posOffset>681990</wp:posOffset>
                        </wp:positionH>
                        <wp:positionV relativeFrom="paragraph">
                          <wp:posOffset>222250</wp:posOffset>
                        </wp:positionV>
                        <wp:extent cx="2679065" cy="2545715"/>
                        <wp:effectExtent l="57150" t="0" r="64135" b="121285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SOI-E Logo Updated - 21 Oct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9065" cy="254571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50800" dir="5400000" algn="ctr" rotWithShape="0">
                                    <a:srgbClr val="000000">
                                      <a:alpha val="14000"/>
                                    </a:srgbClr>
                                  </a:outerShdw>
                                  <a:softEdge rad="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6E58E46" w14:textId="77777777" w:rsidR="002B58B5" w:rsidRDefault="002B58B5" w:rsidP="002B58B5">
                  <w:pPr>
                    <w:pStyle w:val="Title"/>
                    <w:spacing w:after="0"/>
                  </w:pPr>
                </w:p>
              </w:tc>
            </w:tr>
            <w:tr w:rsidR="009D2335" w14:paraId="237C50A4" w14:textId="77777777" w:rsidTr="006D61EB">
              <w:trPr>
                <w:trHeight w:val="4380"/>
              </w:trPr>
              <w:tc>
                <w:tcPr>
                  <w:tcW w:w="5000" w:type="pct"/>
                  <w:vAlign w:val="center"/>
                </w:tcPr>
                <w:p w14:paraId="49F3E246" w14:textId="77777777" w:rsidR="00EB5EE9" w:rsidRDefault="00EB5EE9" w:rsidP="002B58B5">
                  <w:pPr>
                    <w:pStyle w:val="NoSpacing"/>
                    <w:jc w:val="center"/>
                  </w:pPr>
                </w:p>
                <w:p w14:paraId="2C3C61AF" w14:textId="77777777" w:rsidR="009D2335" w:rsidRDefault="006D61EB" w:rsidP="006D61EB">
                  <w:pPr>
                    <w:pStyle w:val="NoSpacing"/>
                  </w:pPr>
                  <w:r>
                    <w:rPr>
                      <w:noProof/>
                      <w:sz w:val="36"/>
                      <w:szCs w:val="36"/>
                      <w:lang w:eastAsia="en-US"/>
                    </w:rPr>
                    <w:drawing>
                      <wp:anchor distT="0" distB="0" distL="114300" distR="114300" simplePos="0" relativeHeight="251662336" behindDoc="0" locked="0" layoutInCell="1" allowOverlap="1" wp14:anchorId="059BA140" wp14:editId="3E85D06B">
                        <wp:simplePos x="0" y="0"/>
                        <wp:positionH relativeFrom="column">
                          <wp:posOffset>1278890</wp:posOffset>
                        </wp:positionH>
                        <wp:positionV relativeFrom="paragraph">
                          <wp:posOffset>935355</wp:posOffset>
                        </wp:positionV>
                        <wp:extent cx="1529715" cy="1529715"/>
                        <wp:effectExtent l="0" t="0" r="0" b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OI-E Entry-Level Check In Procedures QR Code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715" cy="1529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D2335" w14:paraId="6FB08E47" w14:textId="77777777" w:rsidTr="006D61EB">
              <w:trPr>
                <w:trHeight w:val="1976"/>
              </w:trPr>
              <w:tc>
                <w:tcPr>
                  <w:tcW w:w="5000" w:type="pct"/>
                </w:tcPr>
                <w:p w14:paraId="732E63CA" w14:textId="77777777" w:rsidR="009D2335" w:rsidRPr="002B58B5" w:rsidRDefault="00E96EC1" w:rsidP="002B58B5">
                  <w:pPr>
                    <w:pStyle w:val="Organization"/>
                    <w:jc w:val="center"/>
                    <w:rPr>
                      <w:color w:val="000000" w:themeColor="text1"/>
                    </w:rPr>
                  </w:pPr>
                  <w:sdt>
                    <w:sdtPr>
                      <w:rPr>
                        <w:color w:val="000000" w:themeColor="text1"/>
                      </w:rPr>
                      <w:alias w:val="Company Name"/>
                      <w:tag w:val=""/>
                      <w:id w:val="703292134"/>
                      <w:placeholder>
                        <w:docPart w:val="CF442A9DAFDE4BB6BD8ADD33D57A47DE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15:appearance w15:val="hidden"/>
                      <w:text/>
                    </w:sdtPr>
                    <w:sdtEndPr/>
                    <w:sdtContent>
                      <w:r w:rsidR="00022E33">
                        <w:rPr>
                          <w:color w:val="000000" w:themeColor="text1"/>
                        </w:rPr>
                        <w:t>School of Infantry-east</w:t>
                      </w:r>
                    </w:sdtContent>
                  </w:sdt>
                </w:p>
                <w:p w14:paraId="55B72FC5" w14:textId="666DD075" w:rsidR="00494D96" w:rsidRPr="00494D96" w:rsidRDefault="002B58B5" w:rsidP="00494D96">
                  <w:pPr>
                    <w:pStyle w:val="Subtitle"/>
                    <w:jc w:val="center"/>
                  </w:pPr>
                  <w:r>
                    <w:t>Camp Geiger, North Carolina</w:t>
                  </w:r>
                </w:p>
              </w:tc>
            </w:tr>
          </w:tbl>
          <w:p w14:paraId="634F2158" w14:textId="77777777" w:rsidR="009D2335" w:rsidRDefault="009D2335" w:rsidP="002B58B5">
            <w:pPr>
              <w:pStyle w:val="NoSpacing"/>
              <w:jc w:val="center"/>
            </w:pPr>
          </w:p>
        </w:tc>
      </w:tr>
    </w:tbl>
    <w:p w14:paraId="54A302CD" w14:textId="77777777" w:rsidR="007A1091" w:rsidRDefault="007A1091" w:rsidP="007A1091">
      <w:pPr>
        <w:pStyle w:val="NoSpacing"/>
        <w:rPr>
          <w:rStyle w:val="PageNumber"/>
        </w:rPr>
      </w:pPr>
    </w:p>
    <w:p w14:paraId="0CAF56CE" w14:textId="77777777" w:rsidR="007A1091" w:rsidRDefault="007A1091" w:rsidP="007A1091">
      <w:pPr>
        <w:pStyle w:val="NoSpacing"/>
        <w:rPr>
          <w:rStyle w:val="PageNumber"/>
        </w:rPr>
      </w:pPr>
    </w:p>
    <w:p w14:paraId="3DA1D8A1" w14:textId="77777777" w:rsidR="007A1091" w:rsidRDefault="007A1091" w:rsidP="007A1091">
      <w:pPr>
        <w:pStyle w:val="NoSpacing"/>
        <w:rPr>
          <w:rStyle w:val="PageNumber"/>
        </w:rPr>
      </w:pPr>
    </w:p>
    <w:p w14:paraId="05007062" w14:textId="77777777" w:rsidR="007A1091" w:rsidRDefault="007A1091" w:rsidP="007A1091">
      <w:pPr>
        <w:pStyle w:val="NoSpacing"/>
        <w:rPr>
          <w:rStyle w:val="PageNumber"/>
        </w:rPr>
      </w:pPr>
    </w:p>
    <w:p w14:paraId="7CE4158C" w14:textId="339B6D1A" w:rsidR="007A1091" w:rsidRDefault="007A1091" w:rsidP="007A1091">
      <w:pPr>
        <w:pStyle w:val="NoSpacing"/>
      </w:pPr>
      <w:r>
        <w:rPr>
          <w:rStyle w:val="PageNumber"/>
        </w:rPr>
        <w:t>3</w:t>
      </w:r>
      <w:r w:rsidR="00494D96">
        <w:rPr>
          <w:rStyle w:val="PageNumber"/>
        </w:rPr>
        <w:tab/>
      </w:r>
      <w:r w:rsidR="00494D96">
        <w:rPr>
          <w:rStyle w:val="PageNumber"/>
        </w:rPr>
        <w:tab/>
      </w:r>
      <w:r w:rsidR="00494D96">
        <w:rPr>
          <w:rStyle w:val="PageNumber"/>
        </w:rPr>
        <w:tab/>
      </w:r>
      <w:r w:rsidR="00494D96">
        <w:rPr>
          <w:rStyle w:val="PageNumber"/>
        </w:rPr>
        <w:tab/>
      </w:r>
      <w:r w:rsidR="00494D96">
        <w:rPr>
          <w:rStyle w:val="PageNumber"/>
        </w:rPr>
        <w:tab/>
      </w:r>
      <w:r w:rsidR="00494D96">
        <w:rPr>
          <w:rStyle w:val="PageNumber"/>
        </w:rPr>
        <w:tab/>
      </w:r>
      <w:r w:rsidR="00494D96" w:rsidRPr="00494D96">
        <w:rPr>
          <w:rStyle w:val="PageNumber"/>
          <w:color w:val="auto"/>
        </w:rPr>
        <w:t>Updated: 16 Nov 2021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244"/>
        <w:gridCol w:w="870"/>
        <w:gridCol w:w="870"/>
        <w:gridCol w:w="6244"/>
      </w:tblGrid>
      <w:tr w:rsidR="009B3EAD" w14:paraId="2B594B4B" w14:textId="77777777" w:rsidTr="00514EA0">
        <w:trPr>
          <w:trHeight w:hRule="exact" w:val="11160"/>
        </w:trPr>
        <w:tc>
          <w:tcPr>
            <w:tcW w:w="6244" w:type="dxa"/>
          </w:tcPr>
          <w:p w14:paraId="551B93AB" w14:textId="77777777" w:rsidR="006D61EB" w:rsidRPr="0002102A" w:rsidRDefault="006D61EB" w:rsidP="006D61EB">
            <w:pPr>
              <w:spacing w:after="0" w:line="276" w:lineRule="auto"/>
              <w:rPr>
                <w:b/>
                <w:color w:val="000000" w:themeColor="text1"/>
                <w:sz w:val="10"/>
                <w:u w:val="single"/>
              </w:rPr>
            </w:pPr>
          </w:p>
          <w:p w14:paraId="1DFCF20C" w14:textId="77777777" w:rsidR="00D63C60" w:rsidRDefault="00AE1705" w:rsidP="006D61EB">
            <w:p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  <w:r w:rsidRPr="006D61EB">
              <w:rPr>
                <w:b/>
                <w:color w:val="000000" w:themeColor="text1"/>
                <w:sz w:val="28"/>
                <w:u w:val="single"/>
              </w:rPr>
              <w:t xml:space="preserve">Arriving to </w:t>
            </w:r>
            <w:r w:rsidR="002439E6" w:rsidRPr="006D61EB">
              <w:rPr>
                <w:b/>
                <w:color w:val="000000" w:themeColor="text1"/>
                <w:sz w:val="28"/>
                <w:u w:val="single"/>
              </w:rPr>
              <w:t>School of Infantry-East</w:t>
            </w:r>
            <w:r w:rsidR="00AD4E81" w:rsidRPr="006D61EB">
              <w:rPr>
                <w:b/>
                <w:color w:val="000000" w:themeColor="text1"/>
                <w:sz w:val="28"/>
                <w:u w:val="single"/>
              </w:rPr>
              <w:t xml:space="preserve"> (SOI-E)</w:t>
            </w:r>
          </w:p>
          <w:p w14:paraId="0BDE718E" w14:textId="77777777" w:rsidR="006D61EB" w:rsidRPr="00514EA0" w:rsidRDefault="00AD4E81" w:rsidP="007A1091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  <w:r w:rsidRPr="007A1091">
              <w:rPr>
                <w:color w:val="000000" w:themeColor="text1"/>
              </w:rPr>
              <w:t xml:space="preserve">SOI-E </w:t>
            </w:r>
            <w:r w:rsidR="00C72A95" w:rsidRPr="007A1091">
              <w:rPr>
                <w:color w:val="000000" w:themeColor="text1"/>
              </w:rPr>
              <w:t>is located aboard Camp Geiger in Jacksonville, N</w:t>
            </w:r>
            <w:r w:rsidRPr="007A1091">
              <w:rPr>
                <w:color w:val="000000" w:themeColor="text1"/>
              </w:rPr>
              <w:t>C</w:t>
            </w:r>
            <w:r w:rsidR="00C72A95" w:rsidRPr="007A1091">
              <w:rPr>
                <w:color w:val="000000" w:themeColor="text1"/>
              </w:rPr>
              <w:t>.</w:t>
            </w:r>
            <w:r w:rsidR="007768E5" w:rsidRPr="007A1091">
              <w:rPr>
                <w:color w:val="000000" w:themeColor="text1"/>
              </w:rPr>
              <w:t xml:space="preserve">  </w:t>
            </w:r>
            <w:r w:rsidR="00C72A95" w:rsidRPr="007A1091">
              <w:rPr>
                <w:color w:val="000000" w:themeColor="text1"/>
              </w:rPr>
              <w:t>Camp Geiger is co-located with Marine Corps Air Station New River and both share the same front gate.</w:t>
            </w:r>
          </w:p>
          <w:p w14:paraId="6FB71B17" w14:textId="77777777" w:rsidR="00514EA0" w:rsidRDefault="00F53A27" w:rsidP="00514EA0">
            <w:pPr>
              <w:spacing w:after="0" w:line="276" w:lineRule="auto"/>
              <w:rPr>
                <w:b/>
                <w:noProof/>
                <w:color w:val="000000" w:themeColor="text1"/>
                <w:lang w:eastAsia="en-US"/>
              </w:rPr>
            </w:pPr>
            <w:r w:rsidRPr="003515F0">
              <w:rPr>
                <w:b/>
                <w:noProof/>
                <w:color w:val="000000" w:themeColor="text1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67B5C9C0" wp14:editId="4409CA5A">
                  <wp:simplePos x="0" y="0"/>
                  <wp:positionH relativeFrom="column">
                    <wp:posOffset>53671</wp:posOffset>
                  </wp:positionH>
                  <wp:positionV relativeFrom="paragraph">
                    <wp:posOffset>45085</wp:posOffset>
                  </wp:positionV>
                  <wp:extent cx="4320540" cy="3040613"/>
                  <wp:effectExtent l="19050" t="19050" r="22860" b="2667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304061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973EA2" w14:textId="77777777" w:rsidR="00514EA0" w:rsidRDefault="00514EA0" w:rsidP="00514EA0">
            <w:pPr>
              <w:spacing w:after="0" w:line="276" w:lineRule="auto"/>
              <w:rPr>
                <w:b/>
                <w:noProof/>
                <w:color w:val="000000" w:themeColor="text1"/>
                <w:lang w:eastAsia="en-US"/>
              </w:rPr>
            </w:pPr>
          </w:p>
          <w:p w14:paraId="6B4AC1AA" w14:textId="77777777" w:rsidR="00514EA0" w:rsidRDefault="00514EA0" w:rsidP="00514EA0">
            <w:pPr>
              <w:spacing w:after="0" w:line="276" w:lineRule="auto"/>
              <w:rPr>
                <w:b/>
                <w:noProof/>
                <w:color w:val="000000" w:themeColor="text1"/>
                <w:lang w:eastAsia="en-US"/>
              </w:rPr>
            </w:pPr>
          </w:p>
          <w:p w14:paraId="2DF4776B" w14:textId="77777777" w:rsidR="00514EA0" w:rsidRDefault="00514EA0" w:rsidP="00514EA0">
            <w:pPr>
              <w:spacing w:after="0" w:line="276" w:lineRule="auto"/>
              <w:rPr>
                <w:b/>
                <w:noProof/>
                <w:color w:val="000000" w:themeColor="text1"/>
                <w:lang w:eastAsia="en-US"/>
              </w:rPr>
            </w:pPr>
          </w:p>
          <w:p w14:paraId="169603A3" w14:textId="77777777" w:rsidR="00514EA0" w:rsidRDefault="00626F98" w:rsidP="00514EA0">
            <w:p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  <w:r w:rsidRPr="00626F98">
              <w:rPr>
                <w:noProof/>
                <w:color w:val="000000" w:themeColor="text1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6CF4D2C" wp14:editId="19D07611">
                      <wp:simplePos x="0" y="0"/>
                      <wp:positionH relativeFrom="column">
                        <wp:posOffset>2991776</wp:posOffset>
                      </wp:positionH>
                      <wp:positionV relativeFrom="paragraph">
                        <wp:posOffset>149241</wp:posOffset>
                      </wp:positionV>
                      <wp:extent cx="963295" cy="276860"/>
                      <wp:effectExtent l="0" t="0" r="0" b="0"/>
                      <wp:wrapNone/>
                      <wp:docPr id="14" name="TextBox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4CDEAD-BAF5-4C9C-9391-34EE29077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32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C977B2D" w14:textId="77777777" w:rsidR="00626F98" w:rsidRPr="00626F98" w:rsidRDefault="00626F98" w:rsidP="00626F9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</w:rPr>
                                    <w:t>6th</w:t>
                                  </w:r>
                                  <w:r w:rsidRPr="00626F98"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</w:rPr>
                                    <w:t xml:space="preserve"> St.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CF4D2C" id="TextBox 7" o:spid="_x0000_s1030" type="#_x0000_t202" style="position:absolute;margin-left:235.55pt;margin-top:11.75pt;width:75.85pt;height:21.8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" filled="f" stroked="f">
                      <v:textbox style="mso-fit-shape-to-text:t">
                        <w:txbxContent>
                          <w:p w14:paraId="7C977B2D" w14:textId="77777777" w:rsidR="00626F98" w:rsidRPr="00626F98" w:rsidRDefault="00626F98" w:rsidP="00626F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6th</w:t>
                            </w:r>
                            <w:r w:rsidRPr="00626F98"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 xml:space="preserve"> 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164DCC" w14:textId="77777777" w:rsidR="00514EA0" w:rsidRDefault="00626F98" w:rsidP="00514EA0">
            <w:p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  <w:r w:rsidRPr="00626F98">
              <w:rPr>
                <w:noProof/>
                <w:color w:val="000000" w:themeColor="text1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3998C75" wp14:editId="54AE2A90">
                      <wp:simplePos x="0" y="0"/>
                      <wp:positionH relativeFrom="column">
                        <wp:posOffset>3008630</wp:posOffset>
                      </wp:positionH>
                      <wp:positionV relativeFrom="paragraph">
                        <wp:posOffset>114300</wp:posOffset>
                      </wp:positionV>
                      <wp:extent cx="963295" cy="276860"/>
                      <wp:effectExtent l="0" t="0" r="0" b="0"/>
                      <wp:wrapNone/>
                      <wp:docPr id="13" name="TextBox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4CDEAD-BAF5-4C9C-9391-34EE29077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32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D0CCE4C" w14:textId="77777777" w:rsidR="00626F98" w:rsidRPr="00626F98" w:rsidRDefault="00626F98" w:rsidP="00626F9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</w:rPr>
                                    <w:t>7th</w:t>
                                  </w:r>
                                  <w:r w:rsidRPr="00626F98"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</w:rPr>
                                    <w:t xml:space="preserve"> St.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998C75" id="_x0000_s1031" type="#_x0000_t202" style="position:absolute;margin-left:236.9pt;margin-top:9pt;width:75.85pt;height:21.8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" filled="f" stroked="f">
                      <v:textbox style="mso-fit-shape-to-text:t">
                        <w:txbxContent>
                          <w:p w14:paraId="4D0CCE4C" w14:textId="77777777" w:rsidR="00626F98" w:rsidRPr="00626F98" w:rsidRDefault="00626F98" w:rsidP="00626F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7th</w:t>
                            </w:r>
                            <w:r w:rsidRPr="00626F98"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 xml:space="preserve"> 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B34CD3" w14:textId="77777777" w:rsidR="00514EA0" w:rsidRDefault="00514EA0" w:rsidP="00514EA0">
            <w:p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</w:p>
          <w:p w14:paraId="1796F998" w14:textId="77777777" w:rsidR="00514EA0" w:rsidRDefault="00514EA0" w:rsidP="00514EA0">
            <w:p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</w:p>
          <w:p w14:paraId="15F205E0" w14:textId="77777777" w:rsidR="00514EA0" w:rsidRDefault="00626F98" w:rsidP="00514EA0">
            <w:p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  <w:r w:rsidRPr="00626F98">
              <w:rPr>
                <w:noProof/>
                <w:color w:val="000000" w:themeColor="text1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8A3A9C9" wp14:editId="79B544D4">
                      <wp:simplePos x="0" y="0"/>
                      <wp:positionH relativeFrom="column">
                        <wp:posOffset>2421538</wp:posOffset>
                      </wp:positionH>
                      <wp:positionV relativeFrom="paragraph">
                        <wp:posOffset>209266</wp:posOffset>
                      </wp:positionV>
                      <wp:extent cx="963295" cy="276860"/>
                      <wp:effectExtent l="0" t="0" r="0" b="0"/>
                      <wp:wrapNone/>
                      <wp:docPr id="12" name="TextBox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4CDEAD-BAF5-4C9C-9391-34EE29077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632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1B64D99" w14:textId="77777777" w:rsidR="00626F98" w:rsidRPr="00626F98" w:rsidRDefault="00626F98" w:rsidP="00626F9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</w:rPr>
                                    <w:t>Church</w:t>
                                  </w:r>
                                  <w:r w:rsidRPr="00626F98"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</w:rPr>
                                    <w:t xml:space="preserve"> St.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A3A9C9" id="_x0000_s1032" type="#_x0000_t202" style="position:absolute;margin-left:190.65pt;margin-top:16.5pt;width:75.85pt;height:21.8pt;rotation:-90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" filled="f" stroked="f">
                      <v:textbox style="mso-fit-shape-to-text:t">
                        <w:txbxContent>
                          <w:p w14:paraId="31B64D99" w14:textId="77777777" w:rsidR="00626F98" w:rsidRPr="00626F98" w:rsidRDefault="00626F98" w:rsidP="00626F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Church</w:t>
                            </w:r>
                            <w:r w:rsidRPr="00626F98"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 xml:space="preserve"> 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D82B0F" w14:textId="77777777" w:rsidR="00514EA0" w:rsidRDefault="00514EA0" w:rsidP="00514EA0">
            <w:p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</w:p>
          <w:p w14:paraId="7FF89944" w14:textId="77777777" w:rsidR="00514EA0" w:rsidRDefault="00626F98" w:rsidP="00514EA0">
            <w:p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  <w:r w:rsidRPr="00626F98">
              <w:rPr>
                <w:noProof/>
                <w:color w:val="000000" w:themeColor="text1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A1E7DCA" wp14:editId="3ECC8321">
                      <wp:simplePos x="0" y="0"/>
                      <wp:positionH relativeFrom="column">
                        <wp:posOffset>1739977</wp:posOffset>
                      </wp:positionH>
                      <wp:positionV relativeFrom="paragraph">
                        <wp:posOffset>209665</wp:posOffset>
                      </wp:positionV>
                      <wp:extent cx="963295" cy="276860"/>
                      <wp:effectExtent l="0" t="0" r="0" b="0"/>
                      <wp:wrapNone/>
                      <wp:docPr id="8" name="TextBox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4CDEAD-BAF5-4C9C-9391-34EE29077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09926">
                                <a:off x="0" y="0"/>
                                <a:ext cx="9632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496EF76" w14:textId="77777777" w:rsidR="00626F98" w:rsidRPr="00626F98" w:rsidRDefault="00626F98" w:rsidP="00626F9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</w:rPr>
                                    <w:t>Curtis</w:t>
                                  </w:r>
                                  <w:r w:rsidRPr="00626F98">
                                    <w:rPr>
                                      <w:rFonts w:asciiTheme="minorHAnsi" w:hAnsi="Cambria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</w:rPr>
                                    <w:t xml:space="preserve"> St.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1E7DCA" id="_x0000_s1033" type="#_x0000_t202" style="position:absolute;margin-left:137pt;margin-top:16.5pt;width:75.85pt;height:21.8pt;rotation:1649242fd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" filled="f" stroked="f">
                      <v:textbox style="mso-fit-shape-to-text:t">
                        <w:txbxContent>
                          <w:p w14:paraId="5496EF76" w14:textId="77777777" w:rsidR="00626F98" w:rsidRPr="00626F98" w:rsidRDefault="00626F98" w:rsidP="00626F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Curtis</w:t>
                            </w:r>
                            <w:r w:rsidRPr="00626F98"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 xml:space="preserve"> 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1CB618" w14:textId="77777777" w:rsidR="00514EA0" w:rsidRDefault="00514EA0" w:rsidP="00514EA0">
            <w:p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</w:p>
          <w:p w14:paraId="0B82ADC9" w14:textId="77777777" w:rsidR="00514EA0" w:rsidRDefault="00514EA0" w:rsidP="00514EA0">
            <w:p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</w:p>
          <w:p w14:paraId="2F519D43" w14:textId="77777777" w:rsidR="00514EA0" w:rsidRPr="00514EA0" w:rsidRDefault="00514EA0" w:rsidP="00514EA0">
            <w:pPr>
              <w:spacing w:after="0" w:line="276" w:lineRule="auto"/>
              <w:rPr>
                <w:b/>
                <w:color w:val="000000" w:themeColor="text1"/>
                <w:sz w:val="28"/>
                <w:u w:val="single"/>
              </w:rPr>
            </w:pPr>
          </w:p>
          <w:p w14:paraId="690AD161" w14:textId="77777777" w:rsidR="006D61EB" w:rsidRPr="00D02959" w:rsidRDefault="006D61EB" w:rsidP="006D61EB">
            <w:pPr>
              <w:spacing w:after="0" w:line="240" w:lineRule="auto"/>
              <w:rPr>
                <w:color w:val="000000" w:themeColor="text1"/>
                <w:sz w:val="10"/>
              </w:rPr>
            </w:pPr>
          </w:p>
          <w:p w14:paraId="5F0F5F5C" w14:textId="77777777" w:rsidR="007768E5" w:rsidRPr="00D63C60" w:rsidRDefault="0002102A" w:rsidP="00D63C60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rPr>
                <w:b/>
                <w:color w:val="000000" w:themeColor="text1"/>
                <w:sz w:val="22"/>
              </w:rPr>
            </w:pPr>
            <w:r w:rsidRPr="00D63C60">
              <w:rPr>
                <w:b/>
                <w:color w:val="000000" w:themeColor="text1"/>
                <w:sz w:val="22"/>
              </w:rPr>
              <w:t>Arriving By Plane</w:t>
            </w:r>
          </w:p>
          <w:p w14:paraId="6BCA468D" w14:textId="77777777" w:rsidR="00AD3575" w:rsidRPr="00D63C60" w:rsidRDefault="00AD4E81" w:rsidP="00D63C60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color w:val="000000" w:themeColor="text1"/>
              </w:rPr>
            </w:pPr>
            <w:r w:rsidRPr="00D63C60">
              <w:rPr>
                <w:color w:val="000000" w:themeColor="text1"/>
              </w:rPr>
              <w:t xml:space="preserve">You will be flying into the </w:t>
            </w:r>
            <w:r w:rsidR="007768E5" w:rsidRPr="00D63C60">
              <w:rPr>
                <w:b/>
                <w:color w:val="000000" w:themeColor="text1"/>
              </w:rPr>
              <w:t>ALBERT J. ELLIS (OAJ)</w:t>
            </w:r>
            <w:r w:rsidR="007768E5" w:rsidRPr="00D63C60">
              <w:rPr>
                <w:color w:val="000000" w:themeColor="text1"/>
              </w:rPr>
              <w:t xml:space="preserve"> airport located in Jacksonvill</w:t>
            </w:r>
            <w:r w:rsidRPr="00D63C60">
              <w:rPr>
                <w:color w:val="000000" w:themeColor="text1"/>
              </w:rPr>
              <w:t>e, NC,</w:t>
            </w:r>
            <w:r w:rsidR="007768E5" w:rsidRPr="00D63C60">
              <w:rPr>
                <w:color w:val="000000" w:themeColor="text1"/>
              </w:rPr>
              <w:t xml:space="preserve"> which is about 16 miles </w:t>
            </w:r>
            <w:r w:rsidR="0002102A" w:rsidRPr="00D63C60">
              <w:rPr>
                <w:color w:val="000000" w:themeColor="text1"/>
              </w:rPr>
              <w:t xml:space="preserve">north of </w:t>
            </w:r>
            <w:r w:rsidR="007768E5" w:rsidRPr="00D63C60">
              <w:rPr>
                <w:color w:val="000000" w:themeColor="text1"/>
              </w:rPr>
              <w:t>Camp Geiger.</w:t>
            </w:r>
          </w:p>
          <w:p w14:paraId="4A019246" w14:textId="77777777" w:rsidR="006D61EB" w:rsidRPr="00D02959" w:rsidRDefault="006D61EB" w:rsidP="006D61EB">
            <w:pPr>
              <w:spacing w:after="0" w:line="240" w:lineRule="auto"/>
              <w:rPr>
                <w:color w:val="000000" w:themeColor="text1"/>
                <w:sz w:val="10"/>
              </w:rPr>
            </w:pPr>
          </w:p>
          <w:p w14:paraId="3955556E" w14:textId="77777777" w:rsidR="007768E5" w:rsidRPr="00D63C60" w:rsidRDefault="007768E5" w:rsidP="00D63C6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rPr>
                <w:b/>
                <w:color w:val="000000" w:themeColor="text1"/>
                <w:sz w:val="22"/>
              </w:rPr>
            </w:pPr>
            <w:r w:rsidRPr="00D63C60">
              <w:rPr>
                <w:b/>
                <w:color w:val="000000" w:themeColor="text1"/>
                <w:sz w:val="22"/>
              </w:rPr>
              <w:t>Arriving By Bus</w:t>
            </w:r>
          </w:p>
          <w:p w14:paraId="19BB3A2D" w14:textId="77777777" w:rsidR="00AD3575" w:rsidRPr="00D63C60" w:rsidRDefault="0002102A" w:rsidP="00D63C6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rPr>
                <w:b/>
                <w:color w:val="000000" w:themeColor="text1"/>
              </w:rPr>
            </w:pPr>
            <w:r w:rsidRPr="00D63C60">
              <w:rPr>
                <w:color w:val="000000" w:themeColor="text1"/>
              </w:rPr>
              <w:t xml:space="preserve">You will arrive at </w:t>
            </w:r>
            <w:r w:rsidR="007768E5" w:rsidRPr="00D63C60">
              <w:rPr>
                <w:b/>
                <w:color w:val="000000" w:themeColor="text1"/>
              </w:rPr>
              <w:t>24</w:t>
            </w:r>
            <w:r w:rsidR="00906A75" w:rsidRPr="00D63C60">
              <w:rPr>
                <w:b/>
                <w:color w:val="000000" w:themeColor="text1"/>
              </w:rPr>
              <w:t>34 ONSLOW DR., JACKSONVILLE, NC 28540</w:t>
            </w:r>
          </w:p>
          <w:p w14:paraId="3EB38253" w14:textId="77777777" w:rsidR="00D63C60" w:rsidRDefault="00D63C60" w:rsidP="006D61EB">
            <w:pPr>
              <w:spacing w:after="0" w:line="276" w:lineRule="auto"/>
              <w:rPr>
                <w:b/>
                <w:color w:val="000000" w:themeColor="text1"/>
                <w:sz w:val="10"/>
              </w:rPr>
            </w:pPr>
          </w:p>
          <w:p w14:paraId="079B89EA" w14:textId="77777777" w:rsidR="00CA46FD" w:rsidRPr="00D63C60" w:rsidRDefault="007768E5" w:rsidP="00D63C60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rPr>
                <w:color w:val="000000" w:themeColor="text1"/>
              </w:rPr>
            </w:pPr>
            <w:r w:rsidRPr="00D63C60">
              <w:rPr>
                <w:color w:val="000000" w:themeColor="text1"/>
              </w:rPr>
              <w:t>Taxis are available at the airport and bus station.  Taxi fare is approximately $</w:t>
            </w:r>
            <w:r w:rsidR="007629FA" w:rsidRPr="00D63C60">
              <w:rPr>
                <w:color w:val="000000" w:themeColor="text1"/>
              </w:rPr>
              <w:t xml:space="preserve">20-30 from </w:t>
            </w:r>
            <w:r w:rsidR="00AD4E81" w:rsidRPr="00D63C60">
              <w:rPr>
                <w:color w:val="000000" w:themeColor="text1"/>
              </w:rPr>
              <w:t xml:space="preserve">the </w:t>
            </w:r>
            <w:r w:rsidR="007629FA" w:rsidRPr="00D63C60">
              <w:rPr>
                <w:color w:val="000000" w:themeColor="text1"/>
              </w:rPr>
              <w:t>bus station and $</w:t>
            </w:r>
            <w:r w:rsidRPr="00D63C60">
              <w:rPr>
                <w:color w:val="000000" w:themeColor="text1"/>
              </w:rPr>
              <w:t>35-$40</w:t>
            </w:r>
            <w:r w:rsidR="007629FA" w:rsidRPr="00D63C60">
              <w:rPr>
                <w:color w:val="000000" w:themeColor="text1"/>
              </w:rPr>
              <w:t xml:space="preserve"> from </w:t>
            </w:r>
            <w:r w:rsidR="00AD4E81" w:rsidRPr="00D63C60">
              <w:rPr>
                <w:color w:val="000000" w:themeColor="text1"/>
              </w:rPr>
              <w:t xml:space="preserve">the </w:t>
            </w:r>
            <w:r w:rsidR="007629FA" w:rsidRPr="00D63C60">
              <w:rPr>
                <w:color w:val="000000" w:themeColor="text1"/>
              </w:rPr>
              <w:t>airport.</w:t>
            </w:r>
            <w:r w:rsidR="00AD4E81" w:rsidRPr="00D63C60">
              <w:rPr>
                <w:color w:val="000000" w:themeColor="text1"/>
              </w:rPr>
              <w:t xml:space="preserve">  </w:t>
            </w:r>
            <w:r w:rsidR="0002102A" w:rsidRPr="00D63C60">
              <w:rPr>
                <w:color w:val="000000" w:themeColor="text1"/>
              </w:rPr>
              <w:t>K</w:t>
            </w:r>
            <w:r w:rsidR="00AD4E81" w:rsidRPr="00D63C60">
              <w:rPr>
                <w:color w:val="000000" w:themeColor="text1"/>
              </w:rPr>
              <w:t xml:space="preserve">eep your taxi fare receipt so you can be </w:t>
            </w:r>
            <w:r w:rsidRPr="00D63C60">
              <w:rPr>
                <w:color w:val="000000" w:themeColor="text1"/>
              </w:rPr>
              <w:t>reimbursed.</w:t>
            </w:r>
            <w:r w:rsidR="00AD4E81" w:rsidRPr="00D63C60">
              <w:rPr>
                <w:color w:val="000000" w:themeColor="text1"/>
              </w:rPr>
              <w:t xml:space="preserve">  Book a taxi from the “Approved Taxi List” on the SOI-E website.</w:t>
            </w:r>
          </w:p>
          <w:p w14:paraId="75068EBA" w14:textId="77777777" w:rsidR="006D61EB" w:rsidRPr="00D02959" w:rsidRDefault="006D61EB" w:rsidP="006D61EB">
            <w:pPr>
              <w:spacing w:after="0" w:line="240" w:lineRule="auto"/>
              <w:rPr>
                <w:color w:val="000000" w:themeColor="text1"/>
                <w:sz w:val="10"/>
              </w:rPr>
            </w:pPr>
          </w:p>
          <w:p w14:paraId="179E62AB" w14:textId="77777777" w:rsidR="00D63C60" w:rsidRDefault="00514EA0" w:rsidP="006D61EB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rPr>
                <w:b/>
                <w:color w:val="000000" w:themeColor="text1"/>
                <w:sz w:val="22"/>
              </w:rPr>
            </w:pPr>
            <w:r>
              <w:rPr>
                <w:b/>
                <w:color w:val="000000" w:themeColor="text1"/>
                <w:sz w:val="22"/>
              </w:rPr>
              <w:t>Arriving b</w:t>
            </w:r>
            <w:r w:rsidR="00CA46FD" w:rsidRPr="00D63C60">
              <w:rPr>
                <w:b/>
                <w:color w:val="000000" w:themeColor="text1"/>
                <w:sz w:val="22"/>
              </w:rPr>
              <w:t>y Privately Owned Vehicle (POV)</w:t>
            </w:r>
          </w:p>
          <w:p w14:paraId="323BFF95" w14:textId="77777777" w:rsidR="009D4368" w:rsidRPr="00514EA0" w:rsidRDefault="00906A75" w:rsidP="00514EA0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rPr>
                <w:b/>
                <w:color w:val="000000" w:themeColor="text1"/>
                <w:sz w:val="22"/>
              </w:rPr>
            </w:pPr>
            <w:r w:rsidRPr="00D63C60">
              <w:rPr>
                <w:b/>
                <w:color w:val="000000" w:themeColor="text1"/>
              </w:rPr>
              <w:t>YOU ARE NOT ALLOWED</w:t>
            </w:r>
            <w:r w:rsidRPr="00D63C60">
              <w:rPr>
                <w:color w:val="000000" w:themeColor="text1"/>
              </w:rPr>
              <w:t xml:space="preserve"> </w:t>
            </w:r>
            <w:r w:rsidR="00AE1705" w:rsidRPr="00D63C60">
              <w:rPr>
                <w:color w:val="000000" w:themeColor="text1"/>
              </w:rPr>
              <w:t>to obtain/or utilize a POV at any time during your travel to SOI-E.</w:t>
            </w:r>
            <w:r w:rsidR="0002102A" w:rsidRPr="00D63C60">
              <w:rPr>
                <w:color w:val="000000" w:themeColor="text1"/>
              </w:rPr>
              <w:t xml:space="preserve">  </w:t>
            </w:r>
            <w:r w:rsidR="003D5CB5" w:rsidRPr="00D63C60">
              <w:rPr>
                <w:color w:val="000000" w:themeColor="text1"/>
              </w:rPr>
              <w:t>A</w:t>
            </w:r>
            <w:r w:rsidR="00CA46FD" w:rsidRPr="00D63C60">
              <w:rPr>
                <w:color w:val="000000" w:themeColor="text1"/>
              </w:rPr>
              <w:t xml:space="preserve"> family member may</w:t>
            </w:r>
            <w:r w:rsidR="003E6CC7" w:rsidRPr="00D63C60">
              <w:rPr>
                <w:color w:val="000000" w:themeColor="text1"/>
              </w:rPr>
              <w:t xml:space="preserve"> </w:t>
            </w:r>
            <w:r w:rsidR="0002102A" w:rsidRPr="00D63C60">
              <w:rPr>
                <w:color w:val="000000" w:themeColor="text1"/>
              </w:rPr>
              <w:t>drop you off at your check-in location.</w:t>
            </w:r>
            <w:r w:rsidR="00CC2F49">
              <w:rPr>
                <w:color w:val="000000" w:themeColor="text1"/>
              </w:rPr>
              <w:t xml:space="preserve">  </w:t>
            </w:r>
            <w:r w:rsidR="0002102A" w:rsidRPr="00CC2F49">
              <w:rPr>
                <w:color w:val="000000" w:themeColor="text1"/>
              </w:rPr>
              <w:t>Students are not authorized to use POVs while undergoing training.</w:t>
            </w:r>
          </w:p>
        </w:tc>
        <w:tc>
          <w:tcPr>
            <w:tcW w:w="870" w:type="dxa"/>
          </w:tcPr>
          <w:p w14:paraId="42C8B937" w14:textId="77777777" w:rsidR="009D2335" w:rsidRDefault="009D2335">
            <w:pPr>
              <w:pStyle w:val="NoSpacing"/>
            </w:pPr>
          </w:p>
        </w:tc>
        <w:tc>
          <w:tcPr>
            <w:tcW w:w="870" w:type="dxa"/>
          </w:tcPr>
          <w:p w14:paraId="297654C3" w14:textId="77777777" w:rsidR="006D61EB" w:rsidRDefault="006D61EB">
            <w:pPr>
              <w:pStyle w:val="NoSpacing"/>
            </w:pPr>
          </w:p>
          <w:p w14:paraId="3B9E9841" w14:textId="77777777" w:rsidR="00FC0DA4" w:rsidRDefault="00FC0DA4">
            <w:pPr>
              <w:pStyle w:val="NoSpacing"/>
            </w:pPr>
          </w:p>
        </w:tc>
        <w:tc>
          <w:tcPr>
            <w:tcW w:w="6244" w:type="dxa"/>
          </w:tcPr>
          <w:p w14:paraId="4E43C02B" w14:textId="77777777" w:rsidR="006D61EB" w:rsidRDefault="006D61EB" w:rsidP="00AE1705">
            <w:pPr>
              <w:spacing w:after="0" w:line="264" w:lineRule="auto"/>
              <w:rPr>
                <w:b/>
                <w:color w:val="000000" w:themeColor="text1"/>
                <w:u w:val="single"/>
              </w:rPr>
            </w:pPr>
          </w:p>
          <w:p w14:paraId="18300133" w14:textId="77777777" w:rsidR="00AE1705" w:rsidRDefault="00AE1705" w:rsidP="00AE1705">
            <w:pPr>
              <w:spacing w:after="0" w:line="264" w:lineRule="auto"/>
              <w:rPr>
                <w:b/>
                <w:color w:val="000000" w:themeColor="text1"/>
                <w:sz w:val="28"/>
                <w:u w:val="single"/>
              </w:rPr>
            </w:pPr>
            <w:r w:rsidRPr="006D61EB">
              <w:rPr>
                <w:b/>
                <w:color w:val="000000" w:themeColor="text1"/>
                <w:sz w:val="28"/>
                <w:u w:val="single"/>
              </w:rPr>
              <w:t>Reporting in to SOI-E</w:t>
            </w:r>
          </w:p>
          <w:p w14:paraId="04AAB143" w14:textId="77777777" w:rsidR="00514EA0" w:rsidRPr="00514EA0" w:rsidRDefault="00514EA0" w:rsidP="00514EA0">
            <w:pPr>
              <w:pStyle w:val="ListParagraph"/>
              <w:numPr>
                <w:ilvl w:val="0"/>
                <w:numId w:val="6"/>
              </w:numPr>
              <w:spacing w:after="0" w:line="264" w:lineRule="auto"/>
              <w:rPr>
                <w:color w:val="000000" w:themeColor="text1"/>
              </w:rPr>
            </w:pPr>
            <w:r w:rsidRPr="00514EA0">
              <w:rPr>
                <w:color w:val="000000" w:themeColor="text1"/>
              </w:rPr>
              <w:t xml:space="preserve">Report to SOI-E immediately upon arriving to Jacksonville or the surrounding area.  </w:t>
            </w:r>
            <w:r w:rsidRPr="00F53A27">
              <w:rPr>
                <w:b/>
                <w:color w:val="000000" w:themeColor="text1"/>
              </w:rPr>
              <w:t>You are strongly advised not to book a hotel as you will not be reimbursed for this expense.</w:t>
            </w:r>
          </w:p>
          <w:p w14:paraId="235EFF81" w14:textId="77777777" w:rsidR="00AE1705" w:rsidRPr="00CA46FD" w:rsidRDefault="00AE1705" w:rsidP="00AE1705">
            <w:pPr>
              <w:spacing w:after="0" w:line="264" w:lineRule="auto"/>
              <w:rPr>
                <w:b/>
                <w:color w:val="000000" w:themeColor="text1"/>
                <w:sz w:val="10"/>
              </w:rPr>
            </w:pPr>
          </w:p>
          <w:p w14:paraId="5F4ED280" w14:textId="719B0D4A" w:rsidR="00271015" w:rsidRDefault="00271015" w:rsidP="00271015">
            <w:pPr>
              <w:pStyle w:val="Quote"/>
              <w:numPr>
                <w:ilvl w:val="0"/>
                <w:numId w:val="9"/>
              </w:numPr>
              <w:spacing w:before="0"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Travel in civilian attire only.</w:t>
            </w:r>
          </w:p>
          <w:p w14:paraId="6ED52B60" w14:textId="2B6B9F2A" w:rsidR="00271015" w:rsidRDefault="00271015" w:rsidP="00271015">
            <w:pPr>
              <w:pStyle w:val="Quote"/>
              <w:numPr>
                <w:ilvl w:val="0"/>
                <w:numId w:val="9"/>
              </w:numPr>
              <w:spacing w:before="0"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You are required to report in to SOI-E in your Service “A” uniform and with a fresh haircut. </w:t>
            </w:r>
            <w:r>
              <w:rPr>
                <w:sz w:val="20"/>
                <w:szCs w:val="20"/>
              </w:rPr>
              <w:t>(You will be provided an area to change into your uniform at your report in location.)</w:t>
            </w:r>
          </w:p>
          <w:p w14:paraId="61D6E27B" w14:textId="77777777" w:rsidR="00AE1705" w:rsidRPr="00CA46FD" w:rsidRDefault="00AE1705" w:rsidP="00AE1705">
            <w:pPr>
              <w:spacing w:after="0"/>
              <w:rPr>
                <w:b/>
                <w:color w:val="000000" w:themeColor="text1"/>
                <w:sz w:val="10"/>
              </w:rPr>
            </w:pPr>
          </w:p>
          <w:p w14:paraId="0BBB6B11" w14:textId="77777777" w:rsidR="00AE1705" w:rsidRPr="00D63C60" w:rsidRDefault="00AE1705" w:rsidP="00D63C60">
            <w:pPr>
              <w:pStyle w:val="ListParagraph"/>
              <w:numPr>
                <w:ilvl w:val="0"/>
                <w:numId w:val="6"/>
              </w:numPr>
              <w:spacing w:after="0"/>
              <w:rPr>
                <w:b/>
                <w:color w:val="000000" w:themeColor="text1"/>
                <w:sz w:val="22"/>
              </w:rPr>
            </w:pPr>
            <w:r w:rsidRPr="00D63C60">
              <w:rPr>
                <w:b/>
                <w:color w:val="000000" w:themeColor="text1"/>
                <w:sz w:val="22"/>
              </w:rPr>
              <w:t>Infantry Training Battalion (ITB)</w:t>
            </w:r>
          </w:p>
          <w:p w14:paraId="3007319C" w14:textId="77777777" w:rsidR="00AE1705" w:rsidRPr="00D63C60" w:rsidRDefault="00906A75" w:rsidP="00D63C60">
            <w:pPr>
              <w:pStyle w:val="ListParagraph"/>
              <w:numPr>
                <w:ilvl w:val="0"/>
                <w:numId w:val="11"/>
              </w:numPr>
              <w:spacing w:after="0"/>
              <w:rPr>
                <w:color w:val="000000" w:themeColor="text1"/>
              </w:rPr>
            </w:pPr>
            <w:r w:rsidRPr="00D63C60">
              <w:rPr>
                <w:color w:val="000000" w:themeColor="text1"/>
              </w:rPr>
              <w:t xml:space="preserve">ITB students </w:t>
            </w:r>
            <w:r w:rsidR="00AE1705" w:rsidRPr="00D63C60">
              <w:rPr>
                <w:color w:val="000000" w:themeColor="text1"/>
              </w:rPr>
              <w:t xml:space="preserve">check in at </w:t>
            </w:r>
            <w:r w:rsidR="00D63C60" w:rsidRPr="00D63C60">
              <w:rPr>
                <w:b/>
                <w:color w:val="000000" w:themeColor="text1"/>
              </w:rPr>
              <w:t>BUILDING G</w:t>
            </w:r>
            <w:r w:rsidR="00AE1705" w:rsidRPr="00D63C60">
              <w:rPr>
                <w:b/>
                <w:color w:val="000000" w:themeColor="text1"/>
              </w:rPr>
              <w:t>702</w:t>
            </w:r>
            <w:r w:rsidR="00AE1705" w:rsidRPr="00D63C60">
              <w:rPr>
                <w:color w:val="000000" w:themeColor="text1"/>
              </w:rPr>
              <w:t xml:space="preserve"> no l</w:t>
            </w:r>
            <w:r w:rsidR="00C7453A" w:rsidRPr="00D63C60">
              <w:rPr>
                <w:color w:val="000000" w:themeColor="text1"/>
              </w:rPr>
              <w:t xml:space="preserve">ater than </w:t>
            </w:r>
            <w:r w:rsidR="00382FDE">
              <w:rPr>
                <w:color w:val="000000" w:themeColor="text1"/>
              </w:rPr>
              <w:t>the date and time designated on your original orders.</w:t>
            </w:r>
          </w:p>
          <w:p w14:paraId="1F06FD9F" w14:textId="77777777" w:rsidR="00C7453A" w:rsidRPr="0030074F" w:rsidRDefault="00C7453A" w:rsidP="00AE1705">
            <w:pPr>
              <w:spacing w:after="0"/>
              <w:rPr>
                <w:b/>
                <w:color w:val="000000" w:themeColor="text1"/>
                <w:sz w:val="10"/>
              </w:rPr>
            </w:pPr>
          </w:p>
          <w:p w14:paraId="6A3C8F55" w14:textId="77777777" w:rsidR="00AE1705" w:rsidRPr="00D63C60" w:rsidRDefault="00AE1705" w:rsidP="00D63C60">
            <w:pPr>
              <w:pStyle w:val="ListParagraph"/>
              <w:numPr>
                <w:ilvl w:val="0"/>
                <w:numId w:val="6"/>
              </w:numPr>
              <w:spacing w:after="0"/>
              <w:rPr>
                <w:b/>
                <w:color w:val="000000" w:themeColor="text1"/>
                <w:sz w:val="22"/>
              </w:rPr>
            </w:pPr>
            <w:r w:rsidRPr="00D63C60">
              <w:rPr>
                <w:b/>
                <w:color w:val="000000" w:themeColor="text1"/>
                <w:sz w:val="22"/>
              </w:rPr>
              <w:t>Marine Combat Training Battalion (MCT)</w:t>
            </w:r>
          </w:p>
          <w:p w14:paraId="3053902A" w14:textId="77777777" w:rsidR="00C7453A" w:rsidRPr="00D63C60" w:rsidRDefault="00906A75" w:rsidP="00D63C60">
            <w:pPr>
              <w:pStyle w:val="ListParagraph"/>
              <w:numPr>
                <w:ilvl w:val="0"/>
                <w:numId w:val="11"/>
              </w:numPr>
              <w:spacing w:after="0"/>
              <w:rPr>
                <w:color w:val="000000" w:themeColor="text1"/>
              </w:rPr>
            </w:pPr>
            <w:r w:rsidRPr="00D63C60">
              <w:rPr>
                <w:color w:val="000000" w:themeColor="text1"/>
              </w:rPr>
              <w:t xml:space="preserve">MCT students </w:t>
            </w:r>
            <w:r w:rsidR="00AE1705" w:rsidRPr="00D63C60">
              <w:rPr>
                <w:color w:val="000000" w:themeColor="text1"/>
              </w:rPr>
              <w:t xml:space="preserve">check in at </w:t>
            </w:r>
            <w:r w:rsidR="00D63C60" w:rsidRPr="00D63C60">
              <w:rPr>
                <w:b/>
                <w:color w:val="000000" w:themeColor="text1"/>
              </w:rPr>
              <w:t>BUILDING G</w:t>
            </w:r>
            <w:r w:rsidR="00AE1705" w:rsidRPr="00D63C60">
              <w:rPr>
                <w:b/>
                <w:color w:val="000000" w:themeColor="text1"/>
              </w:rPr>
              <w:t>550</w:t>
            </w:r>
            <w:r w:rsidR="00AE1705" w:rsidRPr="00D63C60">
              <w:rPr>
                <w:color w:val="000000" w:themeColor="text1"/>
              </w:rPr>
              <w:t xml:space="preserve"> </w:t>
            </w:r>
            <w:r w:rsidR="00382FDE" w:rsidRPr="00D63C60">
              <w:rPr>
                <w:color w:val="000000" w:themeColor="text1"/>
              </w:rPr>
              <w:t xml:space="preserve">no later than </w:t>
            </w:r>
            <w:r w:rsidR="00382FDE">
              <w:rPr>
                <w:color w:val="000000" w:themeColor="text1"/>
              </w:rPr>
              <w:t>the date and time designated on your original orders.</w:t>
            </w:r>
          </w:p>
          <w:p w14:paraId="10CE5E66" w14:textId="77777777" w:rsidR="00C7453A" w:rsidRPr="0030074F" w:rsidRDefault="00C7453A" w:rsidP="00AE1705">
            <w:pPr>
              <w:spacing w:after="0"/>
              <w:rPr>
                <w:color w:val="000000" w:themeColor="text1"/>
                <w:sz w:val="10"/>
              </w:rPr>
            </w:pPr>
          </w:p>
          <w:p w14:paraId="580818F0" w14:textId="77777777" w:rsidR="00AD4E81" w:rsidRPr="00D63C60" w:rsidRDefault="00AE1705" w:rsidP="00D63C60">
            <w:pPr>
              <w:pStyle w:val="ListParagraph"/>
              <w:numPr>
                <w:ilvl w:val="0"/>
                <w:numId w:val="6"/>
              </w:numPr>
              <w:spacing w:after="0"/>
              <w:rPr>
                <w:i/>
                <w:color w:val="000000" w:themeColor="text1"/>
                <w:u w:val="single"/>
              </w:rPr>
            </w:pPr>
            <w:r w:rsidRPr="00D63C60">
              <w:rPr>
                <w:i/>
                <w:color w:val="000000" w:themeColor="text1"/>
                <w:u w:val="single"/>
              </w:rPr>
              <w:t xml:space="preserve">It is strongly advised to check in </w:t>
            </w:r>
            <w:r w:rsidR="00E71734" w:rsidRPr="00D63C60">
              <w:rPr>
                <w:i/>
                <w:color w:val="000000" w:themeColor="text1"/>
                <w:u w:val="single"/>
              </w:rPr>
              <w:t xml:space="preserve">to your respective battalion </w:t>
            </w:r>
            <w:r w:rsidRPr="00D63C60">
              <w:rPr>
                <w:i/>
                <w:color w:val="000000" w:themeColor="text1"/>
                <w:u w:val="single"/>
              </w:rPr>
              <w:t xml:space="preserve">during normal working hours (0730-1600) to ensure you </w:t>
            </w:r>
            <w:r w:rsidR="00C7453A" w:rsidRPr="00D63C60">
              <w:rPr>
                <w:i/>
                <w:color w:val="000000" w:themeColor="text1"/>
                <w:u w:val="single"/>
              </w:rPr>
              <w:t>have ample time to be adequately supplied with information and gear</w:t>
            </w:r>
            <w:r w:rsidRPr="00D63C60">
              <w:rPr>
                <w:i/>
                <w:color w:val="000000" w:themeColor="text1"/>
                <w:u w:val="single"/>
              </w:rPr>
              <w:t>.</w:t>
            </w:r>
            <w:r w:rsidR="00626F98" w:rsidRPr="00626F98">
              <w:rPr>
                <w:color w:val="000000" w:themeColor="text1"/>
                <w:u w:val="single"/>
              </w:rPr>
              <w:t xml:space="preserve"> </w:t>
            </w:r>
          </w:p>
          <w:p w14:paraId="49B19DA2" w14:textId="77777777" w:rsidR="003D5CB5" w:rsidRPr="0030074F" w:rsidRDefault="003D5CB5" w:rsidP="00F94EE9">
            <w:pPr>
              <w:spacing w:after="0" w:line="264" w:lineRule="auto"/>
              <w:rPr>
                <w:b/>
                <w:color w:val="000000" w:themeColor="text1"/>
                <w:sz w:val="10"/>
              </w:rPr>
            </w:pPr>
          </w:p>
          <w:p w14:paraId="3DF91FA7" w14:textId="77777777" w:rsidR="00F94EE9" w:rsidRPr="006D61EB" w:rsidRDefault="00514EA0" w:rsidP="00F94EE9">
            <w:pPr>
              <w:spacing w:after="0" w:line="264" w:lineRule="auto"/>
              <w:rPr>
                <w:b/>
                <w:color w:val="000000" w:themeColor="text1"/>
                <w:sz w:val="28"/>
                <w:u w:val="single"/>
              </w:rPr>
            </w:pPr>
            <w:r>
              <w:rPr>
                <w:b/>
                <w:color w:val="000000" w:themeColor="text1"/>
                <w:sz w:val="28"/>
                <w:u w:val="single"/>
              </w:rPr>
              <w:t>What to bring with y</w:t>
            </w:r>
            <w:r w:rsidR="00C76C21" w:rsidRPr="006D61EB">
              <w:rPr>
                <w:b/>
                <w:color w:val="000000" w:themeColor="text1"/>
                <w:sz w:val="28"/>
                <w:u w:val="single"/>
              </w:rPr>
              <w:t>ou</w:t>
            </w:r>
          </w:p>
          <w:p w14:paraId="19400E4E" w14:textId="77777777" w:rsidR="00C7453A" w:rsidRPr="006D61EB" w:rsidRDefault="00C7453A" w:rsidP="00F94EE9">
            <w:pPr>
              <w:spacing w:after="0" w:line="264" w:lineRule="auto"/>
              <w:rPr>
                <w:b/>
                <w:color w:val="000000" w:themeColor="text1"/>
                <w:sz w:val="12"/>
              </w:rPr>
            </w:pPr>
          </w:p>
          <w:p w14:paraId="4971887F" w14:textId="77777777" w:rsidR="0030074F" w:rsidRPr="00514EA0" w:rsidRDefault="0030074F" w:rsidP="0030074F">
            <w:pPr>
              <w:pStyle w:val="Quote"/>
              <w:spacing w:before="0" w:after="0" w:line="240" w:lineRule="auto"/>
              <w:jc w:val="center"/>
              <w:rPr>
                <w:b/>
                <w:sz w:val="20"/>
              </w:rPr>
            </w:pPr>
            <w:r w:rsidRPr="00514EA0">
              <w:rPr>
                <w:b/>
                <w:sz w:val="20"/>
              </w:rPr>
              <w:t>***Bring all items and uniforms you were issued i</w:t>
            </w:r>
            <w:r w:rsidR="007E0100" w:rsidRPr="00514EA0">
              <w:rPr>
                <w:b/>
                <w:sz w:val="20"/>
              </w:rPr>
              <w:t>n boot camp in the same issued baggage!!!</w:t>
            </w:r>
            <w:r w:rsidRPr="00514EA0">
              <w:rPr>
                <w:b/>
                <w:sz w:val="20"/>
              </w:rPr>
              <w:t>***</w:t>
            </w:r>
          </w:p>
          <w:p w14:paraId="238E58E3" w14:textId="77777777" w:rsidR="0030074F" w:rsidRPr="0030074F" w:rsidRDefault="0030074F" w:rsidP="00F94EE9">
            <w:pPr>
              <w:spacing w:after="0" w:line="264" w:lineRule="auto"/>
              <w:rPr>
                <w:b/>
                <w:color w:val="000000" w:themeColor="text1"/>
                <w:sz w:val="10"/>
              </w:rPr>
            </w:pPr>
          </w:p>
          <w:p w14:paraId="26F4D3C2" w14:textId="77777777" w:rsidR="00D63C60" w:rsidRDefault="00514EA0" w:rsidP="00AD3575">
            <w:pPr>
              <w:pStyle w:val="ListParagraph"/>
              <w:numPr>
                <w:ilvl w:val="0"/>
                <w:numId w:val="6"/>
              </w:numPr>
              <w:spacing w:after="0" w:line="264" w:lineRule="auto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Pack the following i</w:t>
            </w:r>
            <w:r w:rsidR="007E0100" w:rsidRPr="00D63C60">
              <w:rPr>
                <w:b/>
                <w:color w:val="000000" w:themeColor="text1"/>
              </w:rPr>
              <w:t xml:space="preserve">tems </w:t>
            </w:r>
            <w:r>
              <w:rPr>
                <w:b/>
                <w:color w:val="000000" w:themeColor="text1"/>
              </w:rPr>
              <w:t>in y</w:t>
            </w:r>
            <w:r w:rsidR="00AE1705" w:rsidRPr="00D63C60">
              <w:rPr>
                <w:b/>
                <w:color w:val="000000" w:themeColor="text1"/>
              </w:rPr>
              <w:t xml:space="preserve">our </w:t>
            </w:r>
            <w:r>
              <w:rPr>
                <w:b/>
                <w:color w:val="000000" w:themeColor="text1"/>
              </w:rPr>
              <w:t>carry o</w:t>
            </w:r>
            <w:r w:rsidR="0030074F" w:rsidRPr="00D63C60">
              <w:rPr>
                <w:b/>
                <w:color w:val="000000" w:themeColor="text1"/>
              </w:rPr>
              <w:t>n</w:t>
            </w:r>
            <w:r w:rsidR="00AE1705" w:rsidRPr="00D63C60">
              <w:rPr>
                <w:b/>
                <w:color w:val="000000" w:themeColor="text1"/>
              </w:rPr>
              <w:t>:</w:t>
            </w:r>
          </w:p>
          <w:p w14:paraId="196C8468" w14:textId="77777777" w:rsidR="0030074F" w:rsidRPr="00F53A27" w:rsidRDefault="007A1091" w:rsidP="00D63C60">
            <w:pPr>
              <w:pStyle w:val="ListParagraph"/>
              <w:numPr>
                <w:ilvl w:val="0"/>
                <w:numId w:val="11"/>
              </w:numPr>
              <w:spacing w:after="0" w:line="264" w:lineRule="auto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Service Record Book (SRB) with original o</w:t>
            </w:r>
            <w:r w:rsidR="00C8435A" w:rsidRPr="00D63C60">
              <w:rPr>
                <w:color w:val="000000" w:themeColor="text1"/>
              </w:rPr>
              <w:t>rders</w:t>
            </w:r>
          </w:p>
          <w:p w14:paraId="732055D5" w14:textId="77777777" w:rsidR="00F53A27" w:rsidRPr="00F53A27" w:rsidRDefault="00F53A27" w:rsidP="00D63C60">
            <w:pPr>
              <w:pStyle w:val="ListParagraph"/>
              <w:numPr>
                <w:ilvl w:val="0"/>
                <w:numId w:val="11"/>
              </w:numPr>
              <w:spacing w:after="0" w:line="264" w:lineRule="auto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Military identification card</w:t>
            </w:r>
          </w:p>
          <w:p w14:paraId="3A89B43B" w14:textId="77777777" w:rsidR="00F53A27" w:rsidRPr="00F53A27" w:rsidRDefault="00F53A27" w:rsidP="00D63C60">
            <w:pPr>
              <w:pStyle w:val="ListParagraph"/>
              <w:numPr>
                <w:ilvl w:val="0"/>
                <w:numId w:val="11"/>
              </w:numPr>
              <w:spacing w:after="0" w:line="264" w:lineRule="auto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COVID-19 vaccination card</w:t>
            </w:r>
          </w:p>
          <w:p w14:paraId="4FD40BFB" w14:textId="77777777" w:rsidR="00F53A27" w:rsidRPr="00F53A27" w:rsidRDefault="00F53A27" w:rsidP="00D63C60">
            <w:pPr>
              <w:pStyle w:val="ListParagraph"/>
              <w:numPr>
                <w:ilvl w:val="0"/>
                <w:numId w:val="11"/>
              </w:numPr>
              <w:spacing w:after="0" w:line="264" w:lineRule="auto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Dental Record</w:t>
            </w:r>
          </w:p>
          <w:p w14:paraId="14DC8024" w14:textId="77777777" w:rsidR="00F53A27" w:rsidRPr="00D63C60" w:rsidRDefault="00F53A27" w:rsidP="00D63C60">
            <w:pPr>
              <w:pStyle w:val="ListParagraph"/>
              <w:numPr>
                <w:ilvl w:val="0"/>
                <w:numId w:val="11"/>
              </w:numPr>
              <w:spacing w:after="0" w:line="264" w:lineRule="auto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Medical Record</w:t>
            </w:r>
          </w:p>
          <w:p w14:paraId="6A2CA464" w14:textId="77777777" w:rsidR="00D63C60" w:rsidRDefault="007A1091" w:rsidP="00D63C60">
            <w:pPr>
              <w:pStyle w:val="ListParagraph"/>
              <w:numPr>
                <w:ilvl w:val="0"/>
                <w:numId w:val="11"/>
              </w:numPr>
              <w:spacing w:after="0" w:line="264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Cash or debit c</w:t>
            </w:r>
            <w:r w:rsidR="0030074F" w:rsidRPr="00D63C60">
              <w:rPr>
                <w:color w:val="000000" w:themeColor="text1"/>
              </w:rPr>
              <w:t>ard ($200</w:t>
            </w:r>
            <w:r w:rsidR="007E0100" w:rsidRPr="00D63C60">
              <w:rPr>
                <w:color w:val="000000" w:themeColor="text1"/>
              </w:rPr>
              <w:t xml:space="preserve"> Minimum</w:t>
            </w:r>
            <w:r w:rsidR="0030074F" w:rsidRPr="00D63C60">
              <w:rPr>
                <w:color w:val="000000" w:themeColor="text1"/>
              </w:rPr>
              <w:t>)</w:t>
            </w:r>
          </w:p>
          <w:p w14:paraId="4DAB7CD3" w14:textId="77777777" w:rsidR="007A1091" w:rsidRDefault="007A1091" w:rsidP="00D63C60">
            <w:pPr>
              <w:pStyle w:val="ListParagraph"/>
              <w:numPr>
                <w:ilvl w:val="0"/>
                <w:numId w:val="11"/>
              </w:numPr>
              <w:spacing w:after="0" w:line="264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Issued military glasses with ballistic inserts (if applicable)</w:t>
            </w:r>
          </w:p>
          <w:p w14:paraId="46E08517" w14:textId="77777777" w:rsidR="00514EA0" w:rsidRDefault="00514EA0" w:rsidP="00D63C60">
            <w:pPr>
              <w:pStyle w:val="ListParagraph"/>
              <w:numPr>
                <w:ilvl w:val="0"/>
                <w:numId w:val="11"/>
              </w:numPr>
              <w:spacing w:after="0" w:line="264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pair of boots</w:t>
            </w:r>
          </w:p>
          <w:p w14:paraId="2E5EA669" w14:textId="77777777" w:rsidR="00514EA0" w:rsidRDefault="00514EA0" w:rsidP="00D63C60">
            <w:pPr>
              <w:pStyle w:val="ListParagraph"/>
              <w:numPr>
                <w:ilvl w:val="0"/>
                <w:numId w:val="11"/>
              </w:numPr>
              <w:spacing w:after="0" w:line="264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set of woodland utilities</w:t>
            </w:r>
          </w:p>
          <w:p w14:paraId="0022E8EF" w14:textId="77777777" w:rsidR="007A1091" w:rsidRDefault="007A1091" w:rsidP="00D63C60">
            <w:pPr>
              <w:pStyle w:val="ListParagraph"/>
              <w:numPr>
                <w:ilvl w:val="0"/>
                <w:numId w:val="11"/>
              </w:numPr>
              <w:spacing w:after="0" w:line="264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set of skivvies</w:t>
            </w:r>
          </w:p>
          <w:p w14:paraId="564EC3AF" w14:textId="77777777" w:rsidR="007A1091" w:rsidRDefault="007A1091" w:rsidP="00D63C60">
            <w:pPr>
              <w:pStyle w:val="ListParagraph"/>
              <w:numPr>
                <w:ilvl w:val="0"/>
                <w:numId w:val="11"/>
              </w:numPr>
              <w:spacing w:after="0" w:line="264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Hygiene gear</w:t>
            </w:r>
          </w:p>
          <w:p w14:paraId="26B5E685" w14:textId="77777777" w:rsidR="007E0100" w:rsidRPr="00514EA0" w:rsidRDefault="007E0100" w:rsidP="00514EA0">
            <w:pPr>
              <w:spacing w:after="0" w:line="264" w:lineRule="auto"/>
              <w:rPr>
                <w:color w:val="000000" w:themeColor="text1"/>
              </w:rPr>
            </w:pPr>
          </w:p>
        </w:tc>
      </w:tr>
    </w:tbl>
    <w:p w14:paraId="1BAA40F5" w14:textId="77777777" w:rsidR="009D2335" w:rsidRDefault="0002102A" w:rsidP="0002102A">
      <w:pPr>
        <w:pStyle w:val="NoSpacing"/>
      </w:pPr>
      <w:r>
        <w:rPr>
          <w:rStyle w:val="PageNumber"/>
        </w:rPr>
        <w:t>1</w:t>
      </w:r>
      <w:r>
        <w:rPr>
          <w:rStyle w:val="PageNumber"/>
        </w:rPr>
        <w:tab/>
      </w:r>
      <w:r>
        <w:rPr>
          <w:rStyle w:val="PageNumber"/>
        </w:rPr>
        <w:tab/>
      </w:r>
      <w:r>
        <w:rPr>
          <w:rStyle w:val="PageNumber"/>
        </w:rPr>
        <w:tab/>
      </w:r>
      <w:r>
        <w:rPr>
          <w:rStyle w:val="PageNumber"/>
        </w:rPr>
        <w:tab/>
      </w:r>
      <w:r>
        <w:rPr>
          <w:rStyle w:val="PageNumber"/>
        </w:rPr>
        <w:tab/>
      </w:r>
      <w:r>
        <w:rPr>
          <w:rStyle w:val="PageNumber"/>
        </w:rPr>
        <w:tab/>
      </w:r>
      <w:r>
        <w:rPr>
          <w:rStyle w:val="PageNumber"/>
        </w:rPr>
        <w:tab/>
      </w:r>
      <w:r>
        <w:rPr>
          <w:rStyle w:val="PageNumber"/>
        </w:rPr>
        <w:tab/>
      </w:r>
      <w:r>
        <w:rPr>
          <w:rStyle w:val="PageNumber"/>
        </w:rPr>
        <w:tab/>
      </w:r>
      <w:r>
        <w:rPr>
          <w:rStyle w:val="PageNumber"/>
        </w:rPr>
        <w:tab/>
      </w:r>
      <w:r>
        <w:rPr>
          <w:rStyle w:val="PageNumber"/>
        </w:rPr>
        <w:tab/>
        <w:t>2</w:t>
      </w:r>
    </w:p>
    <w:sectPr w:rsidR="009D2335" w:rsidSect="0002102A">
      <w:pgSz w:w="15840" w:h="12240" w:orient="landscape"/>
      <w:pgMar w:top="432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0561003B"/>
    <w:multiLevelType w:val="hybridMultilevel"/>
    <w:tmpl w:val="F6B8B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B0181"/>
    <w:multiLevelType w:val="hybridMultilevel"/>
    <w:tmpl w:val="6410535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CD3C2F"/>
    <w:multiLevelType w:val="hybridMultilevel"/>
    <w:tmpl w:val="2A707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C3BB9"/>
    <w:multiLevelType w:val="hybridMultilevel"/>
    <w:tmpl w:val="9532201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FB24A8"/>
    <w:multiLevelType w:val="hybridMultilevel"/>
    <w:tmpl w:val="02001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A2D62"/>
    <w:multiLevelType w:val="hybridMultilevel"/>
    <w:tmpl w:val="6A7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849FB"/>
    <w:multiLevelType w:val="hybridMultilevel"/>
    <w:tmpl w:val="E28817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32089E"/>
    <w:multiLevelType w:val="hybridMultilevel"/>
    <w:tmpl w:val="FDD0B76C"/>
    <w:lvl w:ilvl="0" w:tplc="2B58292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EC34FD"/>
    <w:multiLevelType w:val="hybridMultilevel"/>
    <w:tmpl w:val="25047B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572896"/>
    <w:multiLevelType w:val="hybridMultilevel"/>
    <w:tmpl w:val="AD80B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F7C87"/>
    <w:multiLevelType w:val="hybridMultilevel"/>
    <w:tmpl w:val="49C2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364A31"/>
    <w:multiLevelType w:val="hybridMultilevel"/>
    <w:tmpl w:val="83DE69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D20CDE"/>
    <w:multiLevelType w:val="hybridMultilevel"/>
    <w:tmpl w:val="3FE47E8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630CC9"/>
    <w:multiLevelType w:val="hybridMultilevel"/>
    <w:tmpl w:val="350466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50B35BB"/>
    <w:multiLevelType w:val="hybridMultilevel"/>
    <w:tmpl w:val="6A1E9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980A8E"/>
    <w:multiLevelType w:val="hybridMultilevel"/>
    <w:tmpl w:val="AFC6B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371525"/>
    <w:multiLevelType w:val="hybridMultilevel"/>
    <w:tmpl w:val="B6BA6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6838A8"/>
    <w:multiLevelType w:val="hybridMultilevel"/>
    <w:tmpl w:val="89F045D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E375D9"/>
    <w:multiLevelType w:val="hybridMultilevel"/>
    <w:tmpl w:val="369685E6"/>
    <w:lvl w:ilvl="0" w:tplc="8E6C57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6"/>
  </w:num>
  <w:num w:numId="4">
    <w:abstractNumId w:val="19"/>
  </w:num>
  <w:num w:numId="5">
    <w:abstractNumId w:val="9"/>
  </w:num>
  <w:num w:numId="6">
    <w:abstractNumId w:val="2"/>
  </w:num>
  <w:num w:numId="7">
    <w:abstractNumId w:val="4"/>
  </w:num>
  <w:num w:numId="8">
    <w:abstractNumId w:val="13"/>
  </w:num>
  <w:num w:numId="9">
    <w:abstractNumId w:val="15"/>
  </w:num>
  <w:num w:numId="10">
    <w:abstractNumId w:val="3"/>
  </w:num>
  <w:num w:numId="11">
    <w:abstractNumId w:val="10"/>
  </w:num>
  <w:num w:numId="12">
    <w:abstractNumId w:val="8"/>
  </w:num>
  <w:num w:numId="13">
    <w:abstractNumId w:val="12"/>
  </w:num>
  <w:num w:numId="14">
    <w:abstractNumId w:val="11"/>
  </w:num>
  <w:num w:numId="15">
    <w:abstractNumId w:val="16"/>
  </w:num>
  <w:num w:numId="16">
    <w:abstractNumId w:val="14"/>
  </w:num>
  <w:num w:numId="17">
    <w:abstractNumId w:val="5"/>
  </w:num>
  <w:num w:numId="18">
    <w:abstractNumId w:val="17"/>
  </w:num>
  <w:num w:numId="19">
    <w:abstractNumId w:val="18"/>
  </w:num>
  <w:num w:numId="20">
    <w:abstractNumId w:val="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Q0NTEyNDCyMLE0MzRR0lEKTi0uzszPAykwrAUArr8zJCwAAAA="/>
  </w:docVars>
  <w:rsids>
    <w:rsidRoot w:val="002B58B5"/>
    <w:rsid w:val="0000465D"/>
    <w:rsid w:val="0001619F"/>
    <w:rsid w:val="0002102A"/>
    <w:rsid w:val="00022E33"/>
    <w:rsid w:val="00041FB9"/>
    <w:rsid w:val="0012428D"/>
    <w:rsid w:val="001A6890"/>
    <w:rsid w:val="001C191E"/>
    <w:rsid w:val="00211648"/>
    <w:rsid w:val="002243B7"/>
    <w:rsid w:val="002439E6"/>
    <w:rsid w:val="00271015"/>
    <w:rsid w:val="002B58B5"/>
    <w:rsid w:val="0030074F"/>
    <w:rsid w:val="00341121"/>
    <w:rsid w:val="003515F0"/>
    <w:rsid w:val="003576C3"/>
    <w:rsid w:val="00363198"/>
    <w:rsid w:val="00382FDE"/>
    <w:rsid w:val="003D5CB5"/>
    <w:rsid w:val="003E6CC7"/>
    <w:rsid w:val="00446A95"/>
    <w:rsid w:val="00494D96"/>
    <w:rsid w:val="004A485C"/>
    <w:rsid w:val="004F5372"/>
    <w:rsid w:val="00514EA0"/>
    <w:rsid w:val="00551CAE"/>
    <w:rsid w:val="0057522A"/>
    <w:rsid w:val="00581C80"/>
    <w:rsid w:val="00592D7A"/>
    <w:rsid w:val="00626F98"/>
    <w:rsid w:val="00656DB0"/>
    <w:rsid w:val="00675CFF"/>
    <w:rsid w:val="0068778A"/>
    <w:rsid w:val="006D61EB"/>
    <w:rsid w:val="006D7593"/>
    <w:rsid w:val="007629FA"/>
    <w:rsid w:val="007768E5"/>
    <w:rsid w:val="007A1091"/>
    <w:rsid w:val="007E0100"/>
    <w:rsid w:val="0089092C"/>
    <w:rsid w:val="008D1D4E"/>
    <w:rsid w:val="008F5E49"/>
    <w:rsid w:val="00900FAE"/>
    <w:rsid w:val="00906A75"/>
    <w:rsid w:val="009270ED"/>
    <w:rsid w:val="009977FF"/>
    <w:rsid w:val="009B3EAD"/>
    <w:rsid w:val="009D2335"/>
    <w:rsid w:val="009D4368"/>
    <w:rsid w:val="00A32AB4"/>
    <w:rsid w:val="00A70689"/>
    <w:rsid w:val="00AA53F5"/>
    <w:rsid w:val="00AB2028"/>
    <w:rsid w:val="00AD3575"/>
    <w:rsid w:val="00AD4E81"/>
    <w:rsid w:val="00AE1705"/>
    <w:rsid w:val="00B44617"/>
    <w:rsid w:val="00BF27FD"/>
    <w:rsid w:val="00C72A95"/>
    <w:rsid w:val="00C7453A"/>
    <w:rsid w:val="00C76C21"/>
    <w:rsid w:val="00C8435A"/>
    <w:rsid w:val="00CA46FD"/>
    <w:rsid w:val="00CC2F49"/>
    <w:rsid w:val="00CF38A6"/>
    <w:rsid w:val="00D02959"/>
    <w:rsid w:val="00D63C60"/>
    <w:rsid w:val="00E45330"/>
    <w:rsid w:val="00E679D0"/>
    <w:rsid w:val="00E71734"/>
    <w:rsid w:val="00E93191"/>
    <w:rsid w:val="00E96EC1"/>
    <w:rsid w:val="00EB5EE9"/>
    <w:rsid w:val="00F16360"/>
    <w:rsid w:val="00F53A27"/>
    <w:rsid w:val="00F94EE9"/>
    <w:rsid w:val="00FC0DA4"/>
    <w:rsid w:val="00FD7622"/>
    <w:rsid w:val="00FF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5EF22E"/>
  <w15:chartTrackingRefBased/>
  <w15:docId w15:val="{62414508-C864-44E4-89AF-008C35593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8B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7768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636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E71734"/>
    <w:rPr>
      <w:color w:val="4F8797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aham.ramos\AppData\Roaming\Microsoft\Templates\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F442A9DAFDE4BB6BD8ADD33D57A4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A9C99-2738-4D14-800D-D85DCC512874}"/>
      </w:docPartPr>
      <w:docPartBody>
        <w:p w:rsidR="00844197" w:rsidRDefault="00844197">
          <w:pPr>
            <w:pStyle w:val="CF442A9DAFDE4BB6BD8ADD33D57A47DE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97"/>
    <w:rsid w:val="00210793"/>
    <w:rsid w:val="002A380E"/>
    <w:rsid w:val="003124DB"/>
    <w:rsid w:val="007717B8"/>
    <w:rsid w:val="00844197"/>
    <w:rsid w:val="00B61C16"/>
    <w:rsid w:val="00BF3F76"/>
    <w:rsid w:val="00C31EB2"/>
    <w:rsid w:val="00C3275C"/>
    <w:rsid w:val="00C678D0"/>
    <w:rsid w:val="00DE5D68"/>
    <w:rsid w:val="00E522D9"/>
    <w:rsid w:val="00EA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442A9DAFDE4BB6BD8ADD33D57A47DE">
    <w:name w:val="CF442A9DAFDE4BB6BD8ADD33D57A47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School of Infantry-East
PSC Box 20161
Camp Lejeune, NC 28542-0161 
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0C5A351BD9143831C2909D220D4FA" ma:contentTypeVersion="11" ma:contentTypeDescription="Create a new document." ma:contentTypeScope="" ma:versionID="8548e692b412359c395763ba8b089a89">
  <xsd:schema xmlns:xsd="http://www.w3.org/2001/XMLSchema" xmlns:xs="http://www.w3.org/2001/XMLSchema" xmlns:p="http://schemas.microsoft.com/office/2006/metadata/properties" xmlns:ns3="718af289-1b9c-451f-9692-11143cf7b0ec" xmlns:ns4="fef4d5ce-3014-472a-988c-8a3367209c92" targetNamespace="http://schemas.microsoft.com/office/2006/metadata/properties" ma:root="true" ma:fieldsID="d8c8a38440d7cb2caf78a4fdb9bd6f6c" ns3:_="" ns4:_="">
    <xsd:import namespace="718af289-1b9c-451f-9692-11143cf7b0ec"/>
    <xsd:import namespace="fef4d5ce-3014-472a-988c-8a3367209c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af289-1b9c-451f-9692-11143cf7b0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4d5ce-3014-472a-988c-8a3367209c9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113C9E-E718-40BC-B162-EAA866646C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8af289-1b9c-451f-9692-11143cf7b0ec"/>
    <ds:schemaRef ds:uri="fef4d5ce-3014-472a-988c-8a3367209c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3F403F-9E4D-4344-8396-51304ED880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6CC3A26-80AF-4E67-8052-2403DFB12F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</Template>
  <TotalTime>36</TotalTime>
  <Pages>2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of Infantry-east</Company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 Capt Abraham</dc:creator>
  <cp:keywords/>
  <dc:description/>
  <cp:lastModifiedBy>Abraham Ramos</cp:lastModifiedBy>
  <cp:revision>3</cp:revision>
  <cp:lastPrinted>2021-11-16T12:32:00Z</cp:lastPrinted>
  <dcterms:created xsi:type="dcterms:W3CDTF">2021-11-21T07:41:00Z</dcterms:created>
  <dcterms:modified xsi:type="dcterms:W3CDTF">2021-11-21T07:43:00Z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0x010100E100C5A351BD9143831C2909D220D4FA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